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88754" w14:textId="4426A3EA" w:rsidR="00CD1B76" w:rsidRDefault="007464C6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78688" behindDoc="1" locked="0" layoutInCell="1" allowOverlap="1" wp14:anchorId="50CA784B" wp14:editId="100E2B95">
                <wp:simplePos x="0" y="0"/>
                <wp:positionH relativeFrom="page">
                  <wp:posOffset>447675</wp:posOffset>
                </wp:positionH>
                <wp:positionV relativeFrom="page">
                  <wp:posOffset>1104899</wp:posOffset>
                </wp:positionV>
                <wp:extent cx="2333625" cy="866775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3625" cy="866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99B2C8" w14:textId="77777777" w:rsidR="00CD1B76" w:rsidRPr="007464C6" w:rsidRDefault="00000000">
                            <w:pPr>
                              <w:spacing w:line="268" w:lineRule="auto"/>
                              <w:ind w:left="20" w:right="17"/>
                              <w:rPr>
                                <w:rFonts w:ascii="Bahnschrift Light" w:hAnsi="Bahnschrift Light"/>
                                <w:sz w:val="40"/>
                              </w:rPr>
                            </w:pPr>
                            <w:r w:rsidRPr="007464C6">
                              <w:rPr>
                                <w:rFonts w:ascii="Bahnschrift Light" w:hAnsi="Bahnschrift Light"/>
                                <w:color w:val="062441"/>
                                <w:w w:val="110"/>
                                <w:sz w:val="40"/>
                              </w:rPr>
                              <w:t>Slip</w:t>
                            </w:r>
                            <w:r w:rsidRPr="007464C6">
                              <w:rPr>
                                <w:rFonts w:ascii="Bahnschrift Light" w:hAnsi="Bahnschrift Light"/>
                                <w:color w:val="062441"/>
                                <w:spacing w:val="-1"/>
                                <w:w w:val="110"/>
                                <w:sz w:val="40"/>
                              </w:rPr>
                              <w:t xml:space="preserve"> </w:t>
                            </w:r>
                            <w:r w:rsidRPr="007464C6">
                              <w:rPr>
                                <w:rFonts w:ascii="Bahnschrift Light" w:hAnsi="Bahnschrift Light"/>
                                <w:color w:val="062441"/>
                                <w:w w:val="110"/>
                                <w:sz w:val="40"/>
                              </w:rPr>
                              <w:t xml:space="preserve">Resistant </w:t>
                            </w:r>
                            <w:r w:rsidRPr="007464C6">
                              <w:rPr>
                                <w:rFonts w:ascii="Bahnschrift Light" w:hAnsi="Bahnschrift Light"/>
                                <w:color w:val="062441"/>
                                <w:sz w:val="40"/>
                              </w:rPr>
                              <w:t>Footwear Policy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CA784B" id="_x0000_t202" coordsize="21600,21600" o:spt="202" path="m,l,21600r21600,l21600,xe">
                <v:stroke joinstyle="miter"/>
                <v:path gradientshapeok="t" o:connecttype="rect"/>
              </v:shapetype>
              <v:shape id="Textbox 45" o:spid="_x0000_s1026" type="#_x0000_t202" style="position:absolute;margin-left:35.25pt;margin-top:87pt;width:183.75pt;height:68.25pt;z-index:-251937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" filled="f" stroked="f">
                <v:textbox inset="0,0,0,0">
                  <w:txbxContent>
                    <w:p w14:paraId="2C99B2C8" w14:textId="77777777" w:rsidR="00CD1B76" w:rsidRPr="007464C6" w:rsidRDefault="00000000">
                      <w:pPr>
                        <w:spacing w:line="268" w:lineRule="auto"/>
                        <w:ind w:left="20" w:right="17"/>
                        <w:rPr>
                          <w:rFonts w:ascii="Bahnschrift Light" w:hAnsi="Bahnschrift Light"/>
                          <w:sz w:val="40"/>
                        </w:rPr>
                      </w:pPr>
                      <w:r w:rsidRPr="007464C6">
                        <w:rPr>
                          <w:rFonts w:ascii="Bahnschrift Light" w:hAnsi="Bahnschrift Light"/>
                          <w:color w:val="062441"/>
                          <w:w w:val="110"/>
                          <w:sz w:val="40"/>
                        </w:rPr>
                        <w:t>Slip</w:t>
                      </w:r>
                      <w:r w:rsidRPr="007464C6">
                        <w:rPr>
                          <w:rFonts w:ascii="Bahnschrift Light" w:hAnsi="Bahnschrift Light"/>
                          <w:color w:val="062441"/>
                          <w:spacing w:val="-1"/>
                          <w:w w:val="110"/>
                          <w:sz w:val="40"/>
                        </w:rPr>
                        <w:t xml:space="preserve"> </w:t>
                      </w:r>
                      <w:r w:rsidRPr="007464C6">
                        <w:rPr>
                          <w:rFonts w:ascii="Bahnschrift Light" w:hAnsi="Bahnschrift Light"/>
                          <w:color w:val="062441"/>
                          <w:w w:val="110"/>
                          <w:sz w:val="40"/>
                        </w:rPr>
                        <w:t xml:space="preserve">Resistant </w:t>
                      </w:r>
                      <w:r w:rsidRPr="007464C6">
                        <w:rPr>
                          <w:rFonts w:ascii="Bahnschrift Light" w:hAnsi="Bahnschrift Light"/>
                          <w:color w:val="062441"/>
                          <w:sz w:val="40"/>
                        </w:rPr>
                        <w:t>Footwear Policy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72EC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74944" behindDoc="1" locked="0" layoutInCell="1" allowOverlap="1" wp14:anchorId="4A34A676" wp14:editId="60E2CFD0">
                <wp:simplePos x="0" y="0"/>
                <wp:positionH relativeFrom="page">
                  <wp:posOffset>5172075</wp:posOffset>
                </wp:positionH>
                <wp:positionV relativeFrom="page">
                  <wp:posOffset>8315325</wp:posOffset>
                </wp:positionV>
                <wp:extent cx="2129155" cy="1552575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9155" cy="1552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111694" w14:textId="77777777" w:rsidR="00CD1B76" w:rsidRDefault="00000000" w:rsidP="003172EC">
                            <w:pPr>
                              <w:pStyle w:val="Bullet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rPr>
                                <w:w w:val="105"/>
                              </w:rPr>
                              <w:t>Stepstools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Ladders</w:t>
                            </w:r>
                          </w:p>
                          <w:p w14:paraId="769BF63E" w14:textId="77777777" w:rsidR="00CD1B76" w:rsidRDefault="00000000" w:rsidP="003172EC">
                            <w:pPr>
                              <w:pStyle w:val="Bullet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Tripping Hazards: Clutter, Loose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Cords,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Hoses,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Wires</w:t>
                            </w:r>
                          </w:p>
                          <w:p w14:paraId="5842977E" w14:textId="77777777" w:rsidR="00CD1B76" w:rsidRDefault="00000000" w:rsidP="003172EC">
                            <w:pPr>
                              <w:pStyle w:val="Bullet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 xml:space="preserve">Improper Use of Floor Mats </w:t>
                            </w:r>
                            <w:r>
                              <w:rPr>
                                <w:w w:val="110"/>
                              </w:rPr>
                              <w:t>and Runners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4A676" id="Textbox 54" o:spid="_x0000_s1027" type="#_x0000_t202" style="position:absolute;margin-left:407.25pt;margin-top:654.75pt;width:167.65pt;height:122.25pt;z-index:-25184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" filled="f" stroked="f">
                <v:textbox inset="0,0,0,0">
                  <w:txbxContent>
                    <w:p w14:paraId="3C111694" w14:textId="77777777" w:rsidR="00CD1B76" w:rsidRDefault="00000000" w:rsidP="003172EC">
                      <w:pPr>
                        <w:pStyle w:val="Bullet"/>
                        <w:numPr>
                          <w:ilvl w:val="0"/>
                          <w:numId w:val="5"/>
                        </w:numPr>
                      </w:pPr>
                      <w:r>
                        <w:rPr>
                          <w:w w:val="105"/>
                        </w:rPr>
                        <w:t>Stepstools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and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Ladders</w:t>
                      </w:r>
                    </w:p>
                    <w:p w14:paraId="769BF63E" w14:textId="77777777" w:rsidR="00CD1B76" w:rsidRDefault="00000000" w:rsidP="003172EC">
                      <w:pPr>
                        <w:pStyle w:val="Bullet"/>
                        <w:numPr>
                          <w:ilvl w:val="0"/>
                          <w:numId w:val="5"/>
                        </w:numPr>
                      </w:pPr>
                      <w:r>
                        <w:t>Tripping Hazards: Clutter, Loose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Cords,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Hoses,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Wires</w:t>
                      </w:r>
                    </w:p>
                    <w:p w14:paraId="5842977E" w14:textId="77777777" w:rsidR="00CD1B76" w:rsidRDefault="00000000" w:rsidP="003172EC">
                      <w:pPr>
                        <w:pStyle w:val="Bullet"/>
                        <w:numPr>
                          <w:ilvl w:val="0"/>
                          <w:numId w:val="5"/>
                        </w:numPr>
                      </w:pPr>
                      <w:r>
                        <w:t xml:space="preserve">Improper Use of Floor Mats </w:t>
                      </w:r>
                      <w:r>
                        <w:rPr>
                          <w:w w:val="110"/>
                        </w:rPr>
                        <w:t>and Runners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72EC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32960" behindDoc="1" locked="0" layoutInCell="1" allowOverlap="1" wp14:anchorId="784B3B52" wp14:editId="792FB40B">
                <wp:simplePos x="0" y="0"/>
                <wp:positionH relativeFrom="page">
                  <wp:posOffset>504825</wp:posOffset>
                </wp:positionH>
                <wp:positionV relativeFrom="page">
                  <wp:posOffset>8315325</wp:posOffset>
                </wp:positionV>
                <wp:extent cx="1981200" cy="1466850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466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4215EE" w14:textId="77777777" w:rsidR="00CD1B76" w:rsidRDefault="00000000" w:rsidP="003172EC">
                            <w:pPr>
                              <w:pStyle w:val="Bullet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w w:val="105"/>
                              </w:rPr>
                              <w:t>Contaminants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on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Floor</w:t>
                            </w:r>
                          </w:p>
                          <w:p w14:paraId="6450327C" w14:textId="77777777" w:rsidR="00CD1B76" w:rsidRDefault="00000000" w:rsidP="003172EC">
                            <w:pPr>
                              <w:pStyle w:val="Bullet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Poor Drainage: Pipes </w:t>
                            </w:r>
                            <w:r>
                              <w:rPr>
                                <w:w w:val="105"/>
                              </w:rPr>
                              <w:t>and Drains</w:t>
                            </w:r>
                          </w:p>
                          <w:p w14:paraId="73ADB5E1" w14:textId="77777777" w:rsidR="00CD1B76" w:rsidRDefault="00000000" w:rsidP="003172EC">
                            <w:pPr>
                              <w:pStyle w:val="Bullet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w w:val="105"/>
                              </w:rPr>
                              <w:t>Indoor Walking Surface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Irregularities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B3B52" id="Textbox 50" o:spid="_x0000_s1028" type="#_x0000_t202" style="position:absolute;margin-left:39.75pt;margin-top:654.75pt;width:156pt;height:115.5pt;z-index:-25188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" filled="f" stroked="f">
                <v:textbox inset="0,0,0,0">
                  <w:txbxContent>
                    <w:p w14:paraId="4A4215EE" w14:textId="77777777" w:rsidR="00CD1B76" w:rsidRDefault="00000000" w:rsidP="003172EC">
                      <w:pPr>
                        <w:pStyle w:val="Bullet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w w:val="105"/>
                        </w:rPr>
                        <w:t>Contaminants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on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Floor</w:t>
                      </w:r>
                    </w:p>
                    <w:p w14:paraId="6450327C" w14:textId="77777777" w:rsidR="00CD1B76" w:rsidRDefault="00000000" w:rsidP="003172EC">
                      <w:pPr>
                        <w:pStyle w:val="Bullet"/>
                        <w:numPr>
                          <w:ilvl w:val="0"/>
                          <w:numId w:val="3"/>
                        </w:numPr>
                      </w:pPr>
                      <w:r>
                        <w:t xml:space="preserve">Poor Drainage: Pipes </w:t>
                      </w:r>
                      <w:r>
                        <w:rPr>
                          <w:w w:val="105"/>
                        </w:rPr>
                        <w:t>and Drains</w:t>
                      </w:r>
                    </w:p>
                    <w:p w14:paraId="73ADB5E1" w14:textId="77777777" w:rsidR="00CD1B76" w:rsidRDefault="00000000" w:rsidP="003172EC">
                      <w:pPr>
                        <w:pStyle w:val="Bullet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w w:val="105"/>
                        </w:rPr>
                        <w:t>Indoor Walking Surface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Irregularities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72EC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55488" behindDoc="1" locked="0" layoutInCell="1" allowOverlap="1" wp14:anchorId="361B028F" wp14:editId="453DE577">
                <wp:simplePos x="0" y="0"/>
                <wp:positionH relativeFrom="page">
                  <wp:posOffset>2914650</wp:posOffset>
                </wp:positionH>
                <wp:positionV relativeFrom="page">
                  <wp:posOffset>8315325</wp:posOffset>
                </wp:positionV>
                <wp:extent cx="1943100" cy="1552575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0" cy="1552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D041DF" w14:textId="77777777" w:rsidR="00CD1B76" w:rsidRDefault="00000000" w:rsidP="003172EC">
                            <w:pPr>
                              <w:pStyle w:val="Bullet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rPr>
                                <w:w w:val="105"/>
                              </w:rPr>
                              <w:t>Outdoor Walking Surface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Irregularities</w:t>
                            </w:r>
                          </w:p>
                          <w:p w14:paraId="5B7BAE60" w14:textId="77777777" w:rsidR="00CD1B76" w:rsidRDefault="00000000" w:rsidP="003172EC">
                            <w:pPr>
                              <w:pStyle w:val="Bullet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rPr>
                                <w:w w:val="105"/>
                              </w:rPr>
                              <w:t>Weather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Conditions: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Ice and Snow</w:t>
                            </w:r>
                          </w:p>
                          <w:p w14:paraId="32DD72B7" w14:textId="77777777" w:rsidR="00CD1B76" w:rsidRDefault="00000000" w:rsidP="003172EC">
                            <w:pPr>
                              <w:pStyle w:val="Bullet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rPr>
                                <w:w w:val="105"/>
                              </w:rPr>
                              <w:t>Inadequate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Lighting</w:t>
                            </w:r>
                          </w:p>
                          <w:p w14:paraId="7486A826" w14:textId="77777777" w:rsidR="00CD1B76" w:rsidRDefault="00000000" w:rsidP="003172EC">
                            <w:pPr>
                              <w:pStyle w:val="Bullet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Stairs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Handrails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B028F" id="Textbox 52" o:spid="_x0000_s1029" type="#_x0000_t202" style="position:absolute;margin-left:229.5pt;margin-top:654.75pt;width:153pt;height:122.25pt;z-index:-25186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" filled="f" stroked="f">
                <v:textbox inset="0,0,0,0">
                  <w:txbxContent>
                    <w:p w14:paraId="07D041DF" w14:textId="77777777" w:rsidR="00CD1B76" w:rsidRDefault="00000000" w:rsidP="003172EC">
                      <w:pPr>
                        <w:pStyle w:val="Bullet"/>
                        <w:numPr>
                          <w:ilvl w:val="0"/>
                          <w:numId w:val="4"/>
                        </w:numPr>
                      </w:pPr>
                      <w:r>
                        <w:rPr>
                          <w:w w:val="105"/>
                        </w:rPr>
                        <w:t>Outdoor Walking Surface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Irregularities</w:t>
                      </w:r>
                    </w:p>
                    <w:p w14:paraId="5B7BAE60" w14:textId="77777777" w:rsidR="00CD1B76" w:rsidRDefault="00000000" w:rsidP="003172EC">
                      <w:pPr>
                        <w:pStyle w:val="Bullet"/>
                        <w:numPr>
                          <w:ilvl w:val="0"/>
                          <w:numId w:val="4"/>
                        </w:numPr>
                      </w:pPr>
                      <w:r>
                        <w:rPr>
                          <w:w w:val="105"/>
                        </w:rPr>
                        <w:t>Weather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Conditions: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Ice and Snow</w:t>
                      </w:r>
                    </w:p>
                    <w:p w14:paraId="32DD72B7" w14:textId="77777777" w:rsidR="00CD1B76" w:rsidRDefault="00000000" w:rsidP="003172EC">
                      <w:pPr>
                        <w:pStyle w:val="Bullet"/>
                        <w:numPr>
                          <w:ilvl w:val="0"/>
                          <w:numId w:val="4"/>
                        </w:numPr>
                      </w:pPr>
                      <w:r>
                        <w:rPr>
                          <w:w w:val="105"/>
                        </w:rPr>
                        <w:t>Inadequate</w:t>
                      </w:r>
                      <w:r>
                        <w:rPr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Lighting</w:t>
                      </w:r>
                    </w:p>
                    <w:p w14:paraId="7486A826" w14:textId="77777777" w:rsidR="00CD1B76" w:rsidRDefault="00000000" w:rsidP="003172EC">
                      <w:pPr>
                        <w:pStyle w:val="Bullet"/>
                        <w:numPr>
                          <w:ilvl w:val="0"/>
                          <w:numId w:val="4"/>
                        </w:numPr>
                      </w:pPr>
                      <w:r>
                        <w:t>Stairs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Handrails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45AC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09408" behindDoc="1" locked="0" layoutInCell="1" allowOverlap="1" wp14:anchorId="7298E4F0" wp14:editId="6E93BBCD">
                <wp:simplePos x="0" y="0"/>
                <wp:positionH relativeFrom="page">
                  <wp:posOffset>447675</wp:posOffset>
                </wp:positionH>
                <wp:positionV relativeFrom="page">
                  <wp:posOffset>7324725</wp:posOffset>
                </wp:positionV>
                <wp:extent cx="6869430" cy="90106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9430" cy="901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F4713F" w14:textId="77777777" w:rsidR="00CD1B76" w:rsidRDefault="00000000" w:rsidP="00580D3D">
                            <w:pPr>
                              <w:pStyle w:val="Heading1"/>
                            </w:pPr>
                            <w:r>
                              <w:t>What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Causes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Slips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Trips?</w:t>
                            </w:r>
                          </w:p>
                          <w:p w14:paraId="1AA9770C" w14:textId="77777777" w:rsidR="00CD1B76" w:rsidRDefault="00000000" w:rsidP="00580D3D">
                            <w:pPr>
                              <w:pStyle w:val="BodyText"/>
                            </w:pPr>
                            <w:r>
                              <w:rPr>
                                <w:w w:val="105"/>
                              </w:rPr>
                              <w:t>Both slips and trips result from an unintended or unexpected change in contact between the feet and the ground or walking surface. NIOSH lists these top 10 workplace slip hazards: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8E4F0" id="Textbox 48" o:spid="_x0000_s1030" type="#_x0000_t202" style="position:absolute;margin-left:35.25pt;margin-top:576.75pt;width:540.9pt;height:70.95pt;z-index:-25190707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" filled="f" stroked="f">
                <v:textbox inset="0,0,0,0">
                  <w:txbxContent>
                    <w:p w14:paraId="76F4713F" w14:textId="77777777" w:rsidR="00CD1B76" w:rsidRDefault="00000000" w:rsidP="00580D3D">
                      <w:pPr>
                        <w:pStyle w:val="Heading1"/>
                      </w:pPr>
                      <w:r>
                        <w:t>What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Causes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Slips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Trips?</w:t>
                      </w:r>
                    </w:p>
                    <w:p w14:paraId="1AA9770C" w14:textId="77777777" w:rsidR="00CD1B76" w:rsidRDefault="00000000" w:rsidP="00580D3D">
                      <w:pPr>
                        <w:pStyle w:val="BodyText"/>
                      </w:pPr>
                      <w:r>
                        <w:rPr>
                          <w:w w:val="105"/>
                        </w:rPr>
                        <w:t>Both slips and trips result from an unintended or unexpected change in contact between the feet and the ground or walking surface. NIOSH lists these top 10 workplace slip hazards: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45AC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01216" behindDoc="1" locked="0" layoutInCell="1" allowOverlap="1" wp14:anchorId="3498A7FA" wp14:editId="5F70E913">
                <wp:simplePos x="0" y="0"/>
                <wp:positionH relativeFrom="page">
                  <wp:posOffset>447675</wp:posOffset>
                </wp:positionH>
                <wp:positionV relativeFrom="page">
                  <wp:posOffset>3933824</wp:posOffset>
                </wp:positionV>
                <wp:extent cx="4605020" cy="3171825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05020" cy="3171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508614" w14:textId="77777777" w:rsidR="00CD1B76" w:rsidRPr="00580D3D" w:rsidRDefault="00000000" w:rsidP="00580D3D">
                            <w:pPr>
                              <w:pStyle w:val="Heading1"/>
                            </w:pPr>
                            <w:r w:rsidRPr="00580D3D">
                              <w:t>Why is a Policy Necessary?</w:t>
                            </w:r>
                          </w:p>
                          <w:p w14:paraId="7F34A0E0" w14:textId="77777777" w:rsidR="00CD1B76" w:rsidRPr="00580D3D" w:rsidRDefault="00000000" w:rsidP="00580D3D">
                            <w:pPr>
                              <w:pStyle w:val="Heading2"/>
                            </w:pPr>
                            <w:r w:rsidRPr="00580D3D">
                              <w:t>OSHA Compliance</w:t>
                            </w:r>
                          </w:p>
                          <w:p w14:paraId="210CBC12" w14:textId="77777777" w:rsidR="00CD1B76" w:rsidRDefault="00000000" w:rsidP="00580D3D">
                            <w:pPr>
                              <w:pStyle w:val="BodyText"/>
                            </w:pPr>
                            <w:r>
                              <w:rPr>
                                <w:w w:val="90"/>
                              </w:rPr>
                              <w:t xml:space="preserve">The </w:t>
                            </w:r>
                            <w:hyperlink r:id="rId5">
                              <w:r w:rsidR="00CD1B76" w:rsidRPr="003172EC">
                                <w:rPr>
                                  <w:b/>
                                  <w:bCs/>
                                  <w:color w:val="01B5E2"/>
                                  <w:spacing w:val="4"/>
                                </w:rPr>
                                <w:t>Occupational Safety and Health Administration (OSHA)</w:t>
                              </w:r>
                            </w:hyperlink>
                            <w:r>
                              <w:rPr>
                                <w:rFonts w:ascii="Arial Black"/>
                                <w:color w:val="01B5E2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requires </w:t>
                            </w:r>
                            <w:r>
                              <w:t>employers to assess workplace hazards and provide appropriate</w:t>
                            </w:r>
                            <w:r>
                              <w:rPr>
                                <w:spacing w:val="80"/>
                                <w:w w:val="150"/>
                              </w:rPr>
                              <w:t xml:space="preserve"> </w:t>
                            </w:r>
                            <w:r>
                              <w:t>Personal Protective Equipment (PPE), which can include slip-resistant footwear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environments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wet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oily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surfaces.</w:t>
                            </w:r>
                          </w:p>
                          <w:p w14:paraId="0097BA69" w14:textId="77777777" w:rsidR="00CD1B76" w:rsidRDefault="00000000" w:rsidP="00580D3D">
                            <w:pPr>
                              <w:pStyle w:val="Heading2"/>
                            </w:pPr>
                            <w:r>
                              <w:rPr>
                                <w:w w:val="90"/>
                              </w:rPr>
                              <w:t>Preventing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Injuries</w:t>
                            </w:r>
                          </w:p>
                          <w:p w14:paraId="57D706A4" w14:textId="77777777" w:rsidR="00CD1B76" w:rsidRDefault="00000000" w:rsidP="00580D3D">
                            <w:pPr>
                              <w:pStyle w:val="BodyText"/>
                            </w:pPr>
                            <w:r>
                              <w:rPr>
                                <w:w w:val="105"/>
                              </w:rPr>
                              <w:t>Slip-resistant footwear is crucial in preventing slip, trip, and fall accidents, a leading cause of workplace injuries.</w:t>
                            </w:r>
                          </w:p>
                          <w:p w14:paraId="6F2699C4" w14:textId="77777777" w:rsidR="00CD1B76" w:rsidRDefault="00000000" w:rsidP="00580D3D">
                            <w:pPr>
                              <w:pStyle w:val="Heading2"/>
                            </w:pPr>
                            <w:r>
                              <w:rPr>
                                <w:w w:val="85"/>
                              </w:rPr>
                              <w:t>Reducing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Liability</w:t>
                            </w:r>
                          </w:p>
                          <w:p w14:paraId="36E5F7DA" w14:textId="77777777" w:rsidR="00CD1B76" w:rsidRDefault="00000000" w:rsidP="00580D3D">
                            <w:pPr>
                              <w:pStyle w:val="BodyText"/>
                            </w:pPr>
                            <w:r>
                              <w:rPr>
                                <w:w w:val="105"/>
                              </w:rPr>
                              <w:t>By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proactively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addressing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slip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hazards,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employers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can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lower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risk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of serious injury-related costs and potential liability.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8A7FA" id="Textbox 47" o:spid="_x0000_s1031" type="#_x0000_t202" style="position:absolute;margin-left:35.25pt;margin-top:309.75pt;width:362.6pt;height:249.75pt;z-index:-25191526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" filled="f" stroked="f">
                <v:textbox inset="0,0,0,0">
                  <w:txbxContent>
                    <w:p w14:paraId="6F508614" w14:textId="77777777" w:rsidR="00CD1B76" w:rsidRPr="00580D3D" w:rsidRDefault="00000000" w:rsidP="00580D3D">
                      <w:pPr>
                        <w:pStyle w:val="Heading1"/>
                      </w:pPr>
                      <w:r w:rsidRPr="00580D3D">
                        <w:t>Why is a Policy Necessary?</w:t>
                      </w:r>
                    </w:p>
                    <w:p w14:paraId="7F34A0E0" w14:textId="77777777" w:rsidR="00CD1B76" w:rsidRPr="00580D3D" w:rsidRDefault="00000000" w:rsidP="00580D3D">
                      <w:pPr>
                        <w:pStyle w:val="Heading2"/>
                      </w:pPr>
                      <w:r w:rsidRPr="00580D3D">
                        <w:t>OSHA Compliance</w:t>
                      </w:r>
                    </w:p>
                    <w:p w14:paraId="210CBC12" w14:textId="77777777" w:rsidR="00CD1B76" w:rsidRDefault="00000000" w:rsidP="00580D3D">
                      <w:pPr>
                        <w:pStyle w:val="BodyText"/>
                      </w:pPr>
                      <w:r>
                        <w:rPr>
                          <w:w w:val="90"/>
                        </w:rPr>
                        <w:t xml:space="preserve">The </w:t>
                      </w:r>
                      <w:hyperlink r:id="rId6">
                        <w:r w:rsidR="00CD1B76" w:rsidRPr="003172EC">
                          <w:rPr>
                            <w:b/>
                            <w:bCs/>
                            <w:color w:val="01B5E2"/>
                            <w:spacing w:val="4"/>
                          </w:rPr>
                          <w:t>Occupational Safety and Health Administration (OSHA)</w:t>
                        </w:r>
                      </w:hyperlink>
                      <w:r>
                        <w:rPr>
                          <w:rFonts w:ascii="Arial Black"/>
                          <w:color w:val="01B5E2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requires </w:t>
                      </w:r>
                      <w:r>
                        <w:t>employers to assess workplace hazards and provide appropriate</w:t>
                      </w:r>
                      <w:r>
                        <w:rPr>
                          <w:spacing w:val="80"/>
                          <w:w w:val="150"/>
                        </w:rPr>
                        <w:t xml:space="preserve"> </w:t>
                      </w:r>
                      <w:r>
                        <w:t>Personal Protective Equipment (PPE), which can include slip-resistant footwear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environments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wet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oily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surfaces.</w:t>
                      </w:r>
                    </w:p>
                    <w:p w14:paraId="0097BA69" w14:textId="77777777" w:rsidR="00CD1B76" w:rsidRDefault="00000000" w:rsidP="00580D3D">
                      <w:pPr>
                        <w:pStyle w:val="Heading2"/>
                      </w:pPr>
                      <w:r>
                        <w:rPr>
                          <w:w w:val="90"/>
                        </w:rPr>
                        <w:t>Preventing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Injuries</w:t>
                      </w:r>
                    </w:p>
                    <w:p w14:paraId="57D706A4" w14:textId="77777777" w:rsidR="00CD1B76" w:rsidRDefault="00000000" w:rsidP="00580D3D">
                      <w:pPr>
                        <w:pStyle w:val="BodyText"/>
                      </w:pPr>
                      <w:r>
                        <w:rPr>
                          <w:w w:val="105"/>
                        </w:rPr>
                        <w:t>Slip-resistant footwear is crucial in preventing slip, trip, and fall accidents, a leading cause of workplace injuries.</w:t>
                      </w:r>
                    </w:p>
                    <w:p w14:paraId="6F2699C4" w14:textId="77777777" w:rsidR="00CD1B76" w:rsidRDefault="00000000" w:rsidP="00580D3D">
                      <w:pPr>
                        <w:pStyle w:val="Heading2"/>
                      </w:pPr>
                      <w:r>
                        <w:rPr>
                          <w:w w:val="85"/>
                        </w:rPr>
                        <w:t>Reducing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Liability</w:t>
                      </w:r>
                    </w:p>
                    <w:p w14:paraId="36E5F7DA" w14:textId="77777777" w:rsidR="00CD1B76" w:rsidRDefault="00000000" w:rsidP="00580D3D">
                      <w:pPr>
                        <w:pStyle w:val="BodyText"/>
                      </w:pPr>
                      <w:r>
                        <w:rPr>
                          <w:w w:val="105"/>
                        </w:rPr>
                        <w:t>By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proactively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addressing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slip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hazards,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employers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can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lower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risk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of serious injury-related costs and potential liability.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45AC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90976" behindDoc="1" locked="0" layoutInCell="1" allowOverlap="1" wp14:anchorId="09AA7425" wp14:editId="6B3654AE">
                <wp:simplePos x="0" y="0"/>
                <wp:positionH relativeFrom="page">
                  <wp:posOffset>447675</wp:posOffset>
                </wp:positionH>
                <wp:positionV relativeFrom="page">
                  <wp:posOffset>2505074</wp:posOffset>
                </wp:positionV>
                <wp:extent cx="6759575" cy="1190625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59575" cy="1190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14215E" w14:textId="77777777" w:rsidR="00CD1B76" w:rsidRPr="00580D3D" w:rsidRDefault="00000000" w:rsidP="00580D3D">
                            <w:pPr>
                              <w:pStyle w:val="BodyText"/>
                            </w:pPr>
                            <w:r w:rsidRPr="00580D3D">
                              <w:t>A slip-resistant footwear policy mandates employees to wear specialized, high-traction shoes to prevent injuries from slippery workplace conditions, often required by employers to ensure compliance with OSHA regulations and protect employees. Such a policy specifies the type of approved footwear with features like non-skid soles and grooved treads to channel liquids, outlines employee responsibilities, and details the employer’s role in providing guidance or reimbursement.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A7425" id="Textbox 46" o:spid="_x0000_s1032" type="#_x0000_t202" style="position:absolute;margin-left:35.25pt;margin-top:197.25pt;width:532.25pt;height:93.75pt;z-index:-25192550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" filled="f" stroked="f">
                <v:textbox inset="0,0,0,0">
                  <w:txbxContent>
                    <w:p w14:paraId="6814215E" w14:textId="77777777" w:rsidR="00CD1B76" w:rsidRPr="00580D3D" w:rsidRDefault="00000000" w:rsidP="00580D3D">
                      <w:pPr>
                        <w:pStyle w:val="BodyText"/>
                      </w:pPr>
                      <w:r w:rsidRPr="00580D3D">
                        <w:t>A slip-resistant footwear policy mandates employees to wear specialized, high-traction shoes to prevent injuries from slippery workplace conditions, often required by employers to ensure compliance with OSHA regulations and protect employees. Such a policy specifies the type of approved footwear with features like non-skid soles and grooved treads to channel liquids, outlines employee responsibilities, and details the employer’s role in providing guidance or reimbursement.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72EC">
        <w:rPr>
          <w:noProof/>
          <w:sz w:val="2"/>
          <w:szCs w:val="2"/>
        </w:rPr>
        <w:drawing>
          <wp:anchor distT="0" distB="0" distL="0" distR="0" simplePos="0" relativeHeight="251341824" behindDoc="1" locked="0" layoutInCell="1" allowOverlap="1" wp14:anchorId="1E5B7B9E" wp14:editId="36A21F29">
            <wp:simplePos x="0" y="0"/>
            <wp:positionH relativeFrom="page">
              <wp:posOffset>2456738</wp:posOffset>
            </wp:positionH>
            <wp:positionV relativeFrom="page">
              <wp:posOffset>0</wp:posOffset>
            </wp:positionV>
            <wp:extent cx="5315661" cy="227380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661" cy="2273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72EC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54112" behindDoc="1" locked="0" layoutInCell="1" allowOverlap="1" wp14:anchorId="04923BAB" wp14:editId="7907C571">
                <wp:simplePos x="0" y="0"/>
                <wp:positionH relativeFrom="page">
                  <wp:posOffset>476110</wp:posOffset>
                </wp:positionH>
                <wp:positionV relativeFrom="page">
                  <wp:posOffset>471461</wp:posOffset>
                </wp:positionV>
                <wp:extent cx="880110" cy="476884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0110" cy="4768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0110" h="476884">
                              <a:moveTo>
                                <a:pt x="217385" y="133299"/>
                              </a:moveTo>
                              <a:lnTo>
                                <a:pt x="168910" y="133299"/>
                              </a:lnTo>
                              <a:lnTo>
                                <a:pt x="163461" y="138747"/>
                              </a:lnTo>
                              <a:lnTo>
                                <a:pt x="163309" y="314718"/>
                              </a:lnTo>
                              <a:lnTo>
                                <a:pt x="163296" y="326961"/>
                              </a:lnTo>
                              <a:lnTo>
                                <a:pt x="211734" y="326961"/>
                              </a:lnTo>
                              <a:lnTo>
                                <a:pt x="217220" y="321475"/>
                              </a:lnTo>
                              <a:lnTo>
                                <a:pt x="217373" y="145491"/>
                              </a:lnTo>
                              <a:lnTo>
                                <a:pt x="217385" y="133299"/>
                              </a:lnTo>
                              <a:close/>
                            </a:path>
                            <a:path w="880110" h="476884">
                              <a:moveTo>
                                <a:pt x="743915" y="327367"/>
                              </a:moveTo>
                              <a:lnTo>
                                <a:pt x="725195" y="290461"/>
                              </a:lnTo>
                              <a:lnTo>
                                <a:pt x="702513" y="245732"/>
                              </a:lnTo>
                              <a:lnTo>
                                <a:pt x="676490" y="194437"/>
                              </a:lnTo>
                              <a:lnTo>
                                <a:pt x="648957" y="140144"/>
                              </a:lnTo>
                              <a:lnTo>
                                <a:pt x="648957" y="245732"/>
                              </a:lnTo>
                              <a:lnTo>
                                <a:pt x="596785" y="245732"/>
                              </a:lnTo>
                              <a:lnTo>
                                <a:pt x="622935" y="194437"/>
                              </a:lnTo>
                              <a:lnTo>
                                <a:pt x="648957" y="245732"/>
                              </a:lnTo>
                              <a:lnTo>
                                <a:pt x="648957" y="140144"/>
                              </a:lnTo>
                              <a:lnTo>
                                <a:pt x="645655" y="133629"/>
                              </a:lnTo>
                              <a:lnTo>
                                <a:pt x="601840" y="133629"/>
                              </a:lnTo>
                              <a:lnTo>
                                <a:pt x="595845" y="137363"/>
                              </a:lnTo>
                              <a:lnTo>
                                <a:pt x="518375" y="293751"/>
                              </a:lnTo>
                              <a:lnTo>
                                <a:pt x="500659" y="214083"/>
                              </a:lnTo>
                              <a:lnTo>
                                <a:pt x="482752" y="133629"/>
                              </a:lnTo>
                              <a:lnTo>
                                <a:pt x="438607" y="133629"/>
                              </a:lnTo>
                              <a:lnTo>
                                <a:pt x="434200" y="136575"/>
                              </a:lnTo>
                              <a:lnTo>
                                <a:pt x="381495" y="265442"/>
                              </a:lnTo>
                              <a:lnTo>
                                <a:pt x="360603" y="214083"/>
                              </a:lnTo>
                              <a:lnTo>
                                <a:pt x="329069" y="136575"/>
                              </a:lnTo>
                              <a:lnTo>
                                <a:pt x="324764" y="133629"/>
                              </a:lnTo>
                              <a:lnTo>
                                <a:pt x="280428" y="133629"/>
                              </a:lnTo>
                              <a:lnTo>
                                <a:pt x="236982" y="327367"/>
                              </a:lnTo>
                              <a:lnTo>
                                <a:pt x="281635" y="327367"/>
                              </a:lnTo>
                              <a:lnTo>
                                <a:pt x="287528" y="322643"/>
                              </a:lnTo>
                              <a:lnTo>
                                <a:pt x="311873" y="214083"/>
                              </a:lnTo>
                              <a:lnTo>
                                <a:pt x="358025" y="327367"/>
                              </a:lnTo>
                              <a:lnTo>
                                <a:pt x="404863" y="327367"/>
                              </a:lnTo>
                              <a:lnTo>
                                <a:pt x="430187" y="265442"/>
                              </a:lnTo>
                              <a:lnTo>
                                <a:pt x="451192" y="214083"/>
                              </a:lnTo>
                              <a:lnTo>
                                <a:pt x="468909" y="293751"/>
                              </a:lnTo>
                              <a:lnTo>
                                <a:pt x="475449" y="322643"/>
                              </a:lnTo>
                              <a:lnTo>
                                <a:pt x="481342" y="327367"/>
                              </a:lnTo>
                              <a:lnTo>
                                <a:pt x="555193" y="327367"/>
                              </a:lnTo>
                              <a:lnTo>
                                <a:pt x="572325" y="293751"/>
                              </a:lnTo>
                              <a:lnTo>
                                <a:pt x="574001" y="290461"/>
                              </a:lnTo>
                              <a:lnTo>
                                <a:pt x="671664" y="290461"/>
                              </a:lnTo>
                              <a:lnTo>
                                <a:pt x="688733" y="324078"/>
                              </a:lnTo>
                              <a:lnTo>
                                <a:pt x="694055" y="327367"/>
                              </a:lnTo>
                              <a:lnTo>
                                <a:pt x="743915" y="327367"/>
                              </a:lnTo>
                              <a:close/>
                            </a:path>
                            <a:path w="880110" h="476884">
                              <a:moveTo>
                                <a:pt x="879525" y="241985"/>
                              </a:moveTo>
                              <a:lnTo>
                                <a:pt x="874763" y="207416"/>
                              </a:lnTo>
                              <a:lnTo>
                                <a:pt x="860983" y="174218"/>
                              </a:lnTo>
                              <a:lnTo>
                                <a:pt x="838885" y="142773"/>
                              </a:lnTo>
                              <a:lnTo>
                                <a:pt x="836574" y="140487"/>
                              </a:lnTo>
                              <a:lnTo>
                                <a:pt x="836574" y="254749"/>
                              </a:lnTo>
                              <a:lnTo>
                                <a:pt x="832142" y="283921"/>
                              </a:lnTo>
                              <a:lnTo>
                                <a:pt x="798652" y="337985"/>
                              </a:lnTo>
                              <a:lnTo>
                                <a:pt x="736511" y="384289"/>
                              </a:lnTo>
                              <a:lnTo>
                                <a:pt x="696264" y="403771"/>
                              </a:lnTo>
                              <a:lnTo>
                                <a:pt x="650760" y="420395"/>
                              </a:lnTo>
                              <a:lnTo>
                                <a:pt x="600608" y="433857"/>
                              </a:lnTo>
                              <a:lnTo>
                                <a:pt x="546442" y="443839"/>
                              </a:lnTo>
                              <a:lnTo>
                                <a:pt x="488911" y="450062"/>
                              </a:lnTo>
                              <a:lnTo>
                                <a:pt x="428637" y="452208"/>
                              </a:lnTo>
                              <a:lnTo>
                                <a:pt x="412178" y="452031"/>
                              </a:lnTo>
                              <a:lnTo>
                                <a:pt x="395808" y="451523"/>
                              </a:lnTo>
                              <a:lnTo>
                                <a:pt x="379590" y="450710"/>
                              </a:lnTo>
                              <a:lnTo>
                                <a:pt x="363601" y="449605"/>
                              </a:lnTo>
                              <a:lnTo>
                                <a:pt x="376377" y="418274"/>
                              </a:lnTo>
                              <a:lnTo>
                                <a:pt x="314972" y="411988"/>
                              </a:lnTo>
                              <a:lnTo>
                                <a:pt x="257568" y="400799"/>
                              </a:lnTo>
                              <a:lnTo>
                                <a:pt x="205003" y="385140"/>
                              </a:lnTo>
                              <a:lnTo>
                                <a:pt x="158165" y="365480"/>
                              </a:lnTo>
                              <a:lnTo>
                                <a:pt x="117894" y="342252"/>
                              </a:lnTo>
                              <a:lnTo>
                                <a:pt x="85077" y="315912"/>
                              </a:lnTo>
                              <a:lnTo>
                                <a:pt x="45212" y="255676"/>
                              </a:lnTo>
                              <a:lnTo>
                                <a:pt x="39916" y="222681"/>
                              </a:lnTo>
                              <a:lnTo>
                                <a:pt x="44869" y="190741"/>
                              </a:lnTo>
                              <a:lnTo>
                                <a:pt x="82245" y="132207"/>
                              </a:lnTo>
                              <a:lnTo>
                                <a:pt x="113080" y="106413"/>
                              </a:lnTo>
                              <a:lnTo>
                                <a:pt x="150990" y="83477"/>
                              </a:lnTo>
                              <a:lnTo>
                                <a:pt x="195186" y="63804"/>
                              </a:lnTo>
                              <a:lnTo>
                                <a:pt x="244868" y="47802"/>
                              </a:lnTo>
                              <a:lnTo>
                                <a:pt x="299288" y="35864"/>
                              </a:lnTo>
                              <a:lnTo>
                                <a:pt x="357644" y="28397"/>
                              </a:lnTo>
                              <a:lnTo>
                                <a:pt x="419163" y="25831"/>
                              </a:lnTo>
                              <a:lnTo>
                                <a:pt x="436499" y="26047"/>
                              </a:lnTo>
                              <a:lnTo>
                                <a:pt x="453732" y="26695"/>
                              </a:lnTo>
                              <a:lnTo>
                                <a:pt x="470763" y="27724"/>
                              </a:lnTo>
                              <a:lnTo>
                                <a:pt x="487514" y="29133"/>
                              </a:lnTo>
                              <a:lnTo>
                                <a:pt x="474662" y="58547"/>
                              </a:lnTo>
                              <a:lnTo>
                                <a:pt x="534263" y="63982"/>
                              </a:lnTo>
                              <a:lnTo>
                                <a:pt x="590486" y="73456"/>
                              </a:lnTo>
                              <a:lnTo>
                                <a:pt x="642620" y="86614"/>
                              </a:lnTo>
                              <a:lnTo>
                                <a:pt x="690016" y="103149"/>
                              </a:lnTo>
                              <a:lnTo>
                                <a:pt x="731964" y="122732"/>
                              </a:lnTo>
                              <a:lnTo>
                                <a:pt x="767816" y="145021"/>
                              </a:lnTo>
                              <a:lnTo>
                                <a:pt x="796874" y="169697"/>
                              </a:lnTo>
                              <a:lnTo>
                                <a:pt x="831926" y="224878"/>
                              </a:lnTo>
                              <a:lnTo>
                                <a:pt x="836574" y="254749"/>
                              </a:lnTo>
                              <a:lnTo>
                                <a:pt x="836574" y="140487"/>
                              </a:lnTo>
                              <a:lnTo>
                                <a:pt x="809193" y="113398"/>
                              </a:lnTo>
                              <a:lnTo>
                                <a:pt x="772617" y="86461"/>
                              </a:lnTo>
                              <a:lnTo>
                                <a:pt x="729869" y="62318"/>
                              </a:lnTo>
                              <a:lnTo>
                                <a:pt x="681672" y="41325"/>
                              </a:lnTo>
                              <a:lnTo>
                                <a:pt x="634746" y="25831"/>
                              </a:lnTo>
                              <a:lnTo>
                                <a:pt x="632333" y="25031"/>
                              </a:lnTo>
                              <a:lnTo>
                                <a:pt x="628942" y="23901"/>
                              </a:lnTo>
                              <a:lnTo>
                                <a:pt x="571766" y="10198"/>
                              </a:lnTo>
                              <a:lnTo>
                                <a:pt x="511492" y="762"/>
                              </a:lnTo>
                              <a:lnTo>
                                <a:pt x="504939" y="0"/>
                              </a:lnTo>
                              <a:lnTo>
                                <a:pt x="498652" y="3670"/>
                              </a:lnTo>
                              <a:lnTo>
                                <a:pt x="489318" y="25031"/>
                              </a:lnTo>
                              <a:lnTo>
                                <a:pt x="428053" y="20078"/>
                              </a:lnTo>
                              <a:lnTo>
                                <a:pt x="369023" y="19812"/>
                              </a:lnTo>
                              <a:lnTo>
                                <a:pt x="312699" y="23901"/>
                              </a:lnTo>
                              <a:lnTo>
                                <a:pt x="259549" y="32054"/>
                              </a:lnTo>
                              <a:lnTo>
                                <a:pt x="210019" y="43942"/>
                              </a:lnTo>
                              <a:lnTo>
                                <a:pt x="164579" y="59245"/>
                              </a:lnTo>
                              <a:lnTo>
                                <a:pt x="123698" y="77647"/>
                              </a:lnTo>
                              <a:lnTo>
                                <a:pt x="87820" y="98831"/>
                              </a:lnTo>
                              <a:lnTo>
                                <a:pt x="57442" y="122478"/>
                              </a:lnTo>
                              <a:lnTo>
                                <a:pt x="14973" y="175907"/>
                              </a:lnTo>
                              <a:lnTo>
                                <a:pt x="0" y="235407"/>
                              </a:lnTo>
                              <a:lnTo>
                                <a:pt x="4394" y="269798"/>
                              </a:lnTo>
                              <a:lnTo>
                                <a:pt x="37617" y="334124"/>
                              </a:lnTo>
                              <a:lnTo>
                                <a:pt x="65125" y="363359"/>
                              </a:lnTo>
                              <a:lnTo>
                                <a:pt x="98996" y="390182"/>
                              </a:lnTo>
                              <a:lnTo>
                                <a:pt x="138607" y="414223"/>
                              </a:lnTo>
                              <a:lnTo>
                                <a:pt x="183261" y="435152"/>
                              </a:lnTo>
                              <a:lnTo>
                                <a:pt x="232321" y="452615"/>
                              </a:lnTo>
                              <a:lnTo>
                                <a:pt x="285115" y="466255"/>
                              </a:lnTo>
                              <a:lnTo>
                                <a:pt x="340995" y="475729"/>
                              </a:lnTo>
                              <a:lnTo>
                                <a:pt x="347713" y="476580"/>
                              </a:lnTo>
                              <a:lnTo>
                                <a:pt x="354177" y="472732"/>
                              </a:lnTo>
                              <a:lnTo>
                                <a:pt x="361835" y="453936"/>
                              </a:lnTo>
                              <a:lnTo>
                                <a:pt x="426796" y="458254"/>
                              </a:lnTo>
                              <a:lnTo>
                                <a:pt x="489356" y="458000"/>
                              </a:lnTo>
                              <a:lnTo>
                                <a:pt x="543153" y="453936"/>
                              </a:lnTo>
                              <a:lnTo>
                                <a:pt x="605269" y="445033"/>
                              </a:lnTo>
                              <a:lnTo>
                                <a:pt x="657669" y="432917"/>
                              </a:lnTo>
                              <a:lnTo>
                                <a:pt x="705713" y="417487"/>
                              </a:lnTo>
                              <a:lnTo>
                                <a:pt x="748919" y="399021"/>
                              </a:lnTo>
                              <a:lnTo>
                                <a:pt x="786815" y="377837"/>
                              </a:lnTo>
                              <a:lnTo>
                                <a:pt x="818896" y="354253"/>
                              </a:lnTo>
                              <a:lnTo>
                                <a:pt x="863714" y="301078"/>
                              </a:lnTo>
                              <a:lnTo>
                                <a:pt x="875487" y="272122"/>
                              </a:lnTo>
                              <a:lnTo>
                                <a:pt x="879525" y="2419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396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C08CB" id="Graphic 2" o:spid="_x0000_s1026" style="position:absolute;margin-left:37.5pt;margin-top:37.1pt;width:69.3pt;height:37.55pt;z-index:-25196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80110,476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" path="m217385,133299r-48475,l163461,138747r-152,175971l163296,326961r48438,l217220,321475r153,-175984l217385,133299xem743915,327367l725195,290461,702513,245732,676490,194437,648957,140144r,105588l596785,245732r26150,-51295l648957,245732r,-105588l645655,133629r-43815,l595845,137363,518375,293751,500659,214083,482752,133629r-44145,l434200,136575,381495,265442,360603,214083,329069,136575r-4305,-2946l280428,133629,236982,327367r44653,l287528,322643,311873,214083r46152,113284l404863,327367r25324,-61925l451192,214083r17717,79668l475449,322643r5893,4724l555193,327367r17132,-33616l574001,290461r97663,l688733,324078r5322,3289l743915,327367xem879525,241985r-4762,-34569l860983,174218,838885,142773r-2311,-2286l836574,254749r-4432,29172l798652,337985r-62141,46304l696264,403771r-45504,16624l600608,433857r-54166,9982l488911,450062r-60274,2146l412178,452031r-16370,-508l379590,450710r-15989,-1105l376377,418274r-61405,-6286l257568,400799,205003,385140,158165,365480,117894,342252,85077,315912,45212,255676,39916,222681r4953,-31940l82245,132207r30835,-25794l150990,83477,195186,63804,244868,47802,299288,35864r58356,-7467l419163,25831r17336,216l453732,26695r17031,1029l487514,29133,474662,58547r59601,5435l590486,73456r52134,13158l690016,103149r41948,19583l767816,145021r29058,24676l831926,224878r4648,29871l836574,140487,809193,113398,772617,86461,729869,62318,681672,41325,634746,25831r-2413,-800l628942,23901,571766,10198,511492,762,504939,r-6287,3670l489318,25031,428053,20078r-59030,-266l312699,23901r-53150,8153l210019,43942,164579,59245,123698,77647,87820,98831,57442,122478,14973,175907,,235407r4394,34391l37617,334124r27508,29235l98996,390182r39611,24041l183261,435152r49060,17463l285115,466255r55880,9474l347713,476580r6464,-3848l361835,453936r64961,4318l489356,458000r53797,-4064l605269,445033r52400,-12116l705713,417487r43206,-18466l786815,377837r32081,-23584l863714,301078r11773,-28956l879525,241985xe" fillcolor="#183964" stroked="f">
                <v:path arrowok="t"/>
                <w10:wrap anchorx="page" anchory="page"/>
              </v:shape>
            </w:pict>
          </mc:Fallback>
        </mc:AlternateContent>
      </w:r>
      <w:r w:rsidR="003172EC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251366400" behindDoc="1" locked="0" layoutInCell="1" allowOverlap="1" wp14:anchorId="3A2E7457" wp14:editId="2CE7B5E0">
                <wp:simplePos x="0" y="0"/>
                <wp:positionH relativeFrom="page">
                  <wp:posOffset>0</wp:posOffset>
                </wp:positionH>
                <wp:positionV relativeFrom="page">
                  <wp:posOffset>3777691</wp:posOffset>
                </wp:positionV>
                <wp:extent cx="7772400" cy="342265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3422650"/>
                          <a:chOff x="0" y="0"/>
                          <a:chExt cx="7772400" cy="342265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7772400" cy="3422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42265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2599"/>
                                </a:lnTo>
                                <a:lnTo>
                                  <a:pt x="7772400" y="3422599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7944" y="3039737"/>
                            <a:ext cx="93446" cy="93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7944" y="2645249"/>
                            <a:ext cx="93446" cy="93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7944" y="2250447"/>
                            <a:ext cx="93446" cy="93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7944" y="1855959"/>
                            <a:ext cx="93446" cy="93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7944" y="1461096"/>
                            <a:ext cx="93446" cy="93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7944" y="1066608"/>
                            <a:ext cx="93446" cy="93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7944" y="671805"/>
                            <a:ext cx="93446" cy="93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7944" y="277317"/>
                            <a:ext cx="93446" cy="93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9652" y="3039737"/>
                            <a:ext cx="93446" cy="93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9652" y="2645249"/>
                            <a:ext cx="93446" cy="93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9652" y="2250447"/>
                            <a:ext cx="93446" cy="93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9652" y="1855959"/>
                            <a:ext cx="93446" cy="93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9652" y="1461096"/>
                            <a:ext cx="93446" cy="93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9652" y="1066608"/>
                            <a:ext cx="93446" cy="93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9652" y="671805"/>
                            <a:ext cx="93446" cy="93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9652" y="277317"/>
                            <a:ext cx="93446" cy="93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4358" y="3039737"/>
                            <a:ext cx="93446" cy="93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4358" y="2645249"/>
                            <a:ext cx="93446" cy="93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4358" y="2250447"/>
                            <a:ext cx="93446" cy="93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4358" y="1855959"/>
                            <a:ext cx="93446" cy="93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4358" y="1461096"/>
                            <a:ext cx="93446" cy="93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4358" y="1066608"/>
                            <a:ext cx="93446" cy="93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4358" y="277317"/>
                            <a:ext cx="93446" cy="93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4358" y="671805"/>
                            <a:ext cx="93446" cy="93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052" y="3039737"/>
                            <a:ext cx="93446" cy="93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052" y="2645249"/>
                            <a:ext cx="93446" cy="93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052" y="2250447"/>
                            <a:ext cx="93446" cy="93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052" y="1855959"/>
                            <a:ext cx="93446" cy="93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052" y="1461096"/>
                            <a:ext cx="93446" cy="93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052" y="1066608"/>
                            <a:ext cx="93446" cy="93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052" y="671805"/>
                            <a:ext cx="93446" cy="93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052" y="277317"/>
                            <a:ext cx="93446" cy="93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1758" y="3039737"/>
                            <a:ext cx="93446" cy="93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1758" y="2645249"/>
                            <a:ext cx="93446" cy="93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1758" y="2250447"/>
                            <a:ext cx="93446" cy="93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1758" y="1855959"/>
                            <a:ext cx="93446" cy="93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1758" y="1461096"/>
                            <a:ext cx="93446" cy="93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1758" y="1066608"/>
                            <a:ext cx="93446" cy="93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1758" y="671805"/>
                            <a:ext cx="93446" cy="93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1758" y="277317"/>
                            <a:ext cx="93446" cy="934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BE7DBE" id="Group 3" o:spid="_x0000_s1026" style="position:absolute;margin-left:0;margin-top:297.45pt;width:612pt;height:269.5pt;z-index:-251950080;mso-wrap-distance-left:0;mso-wrap-distance-right:0;mso-position-horizontal-relative:page;mso-position-vertical-relative:page" coordsize="77724,34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">
                <v:shape id="Graphic 4" o:spid="_x0000_s1027" style="position:absolute;width:77724;height:34226;visibility:visible;mso-wrap-style:square;v-text-anchor:top" coordsize="7772400,342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" path="m7772400,l,,,3422599r7772400,l7772400,xe" fillcolor="#f3f2f2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8" type="#_x0000_t75" style="position:absolute;left:56479;top:30397;width:934;height: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">
                  <v:imagedata r:id="rId17" o:title=""/>
                </v:shape>
                <v:shape id="Image 6" o:spid="_x0000_s1029" type="#_x0000_t75" style="position:absolute;left:56479;top:26452;width:934;height: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">
                  <v:imagedata r:id="rId18" o:title=""/>
                </v:shape>
                <v:shape id="Image 7" o:spid="_x0000_s1030" type="#_x0000_t75" style="position:absolute;left:56479;top:22504;width:934;height: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">
                  <v:imagedata r:id="rId18" o:title=""/>
                </v:shape>
                <v:shape id="Image 8" o:spid="_x0000_s1031" type="#_x0000_t75" style="position:absolute;left:56479;top:18559;width:934;height: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">
                  <v:imagedata r:id="rId19" o:title=""/>
                </v:shape>
                <v:shape id="Image 9" o:spid="_x0000_s1032" type="#_x0000_t75" style="position:absolute;left:56479;top:14610;width:934;height: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">
                  <v:imagedata r:id="rId19" o:title=""/>
                </v:shape>
                <v:shape id="Image 10" o:spid="_x0000_s1033" type="#_x0000_t75" style="position:absolute;left:56479;top:10666;width:934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">
                  <v:imagedata r:id="rId19" o:title=""/>
                </v:shape>
                <v:shape id="Image 11" o:spid="_x0000_s1034" type="#_x0000_t75" style="position:absolute;left:56479;top:6718;width:934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">
                  <v:imagedata r:id="rId20" o:title=""/>
                </v:shape>
                <v:shape id="Image 12" o:spid="_x0000_s1035" type="#_x0000_t75" style="position:absolute;left:56479;top:2773;width:934;height: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">
                  <v:imagedata r:id="rId21" o:title=""/>
                </v:shape>
                <v:shape id="Image 13" o:spid="_x0000_s1036" type="#_x0000_t75" style="position:absolute;left:60396;top:30397;width:934;height: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">
                  <v:imagedata r:id="rId17" o:title=""/>
                </v:shape>
                <v:shape id="Image 14" o:spid="_x0000_s1037" type="#_x0000_t75" style="position:absolute;left:60396;top:26452;width:934;height: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">
                  <v:imagedata r:id="rId18" o:title=""/>
                </v:shape>
                <v:shape id="Image 15" o:spid="_x0000_s1038" type="#_x0000_t75" style="position:absolute;left:60396;top:22504;width:934;height: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">
                  <v:imagedata r:id="rId18" o:title=""/>
                </v:shape>
                <v:shape id="Image 16" o:spid="_x0000_s1039" type="#_x0000_t75" style="position:absolute;left:60396;top:18559;width:934;height: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">
                  <v:imagedata r:id="rId19" o:title=""/>
                </v:shape>
                <v:shape id="Image 17" o:spid="_x0000_s1040" type="#_x0000_t75" style="position:absolute;left:60396;top:14610;width:934;height: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">
                  <v:imagedata r:id="rId19" o:title=""/>
                </v:shape>
                <v:shape id="Image 18" o:spid="_x0000_s1041" type="#_x0000_t75" style="position:absolute;left:60396;top:10666;width:934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">
                  <v:imagedata r:id="rId19" o:title=""/>
                </v:shape>
                <v:shape id="Image 19" o:spid="_x0000_s1042" type="#_x0000_t75" style="position:absolute;left:60396;top:6718;width:934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">
                  <v:imagedata r:id="rId20" o:title=""/>
                </v:shape>
                <v:shape id="Image 20" o:spid="_x0000_s1043" type="#_x0000_t75" style="position:absolute;left:60396;top:2773;width:934;height: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">
                  <v:imagedata r:id="rId21" o:title=""/>
                </v:shape>
                <v:shape id="Image 21" o:spid="_x0000_s1044" type="#_x0000_t75" style="position:absolute;left:64343;top:30397;width:935;height: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">
                  <v:imagedata r:id="rId17" o:title=""/>
                </v:shape>
                <v:shape id="Image 22" o:spid="_x0000_s1045" type="#_x0000_t75" style="position:absolute;left:64343;top:26452;width:935;height: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">
                  <v:imagedata r:id="rId18" o:title=""/>
                </v:shape>
                <v:shape id="Image 23" o:spid="_x0000_s1046" type="#_x0000_t75" style="position:absolute;left:64343;top:22504;width:935;height: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">
                  <v:imagedata r:id="rId18" o:title=""/>
                </v:shape>
                <v:shape id="Image 24" o:spid="_x0000_s1047" type="#_x0000_t75" style="position:absolute;left:64343;top:18559;width:935;height: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">
                  <v:imagedata r:id="rId19" o:title=""/>
                </v:shape>
                <v:shape id="Image 25" o:spid="_x0000_s1048" type="#_x0000_t75" style="position:absolute;left:64343;top:14610;width:935;height: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">
                  <v:imagedata r:id="rId19" o:title=""/>
                </v:shape>
                <v:shape id="Image 26" o:spid="_x0000_s1049" type="#_x0000_t75" style="position:absolute;left:64343;top:10666;width:935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">
                  <v:imagedata r:id="rId19" o:title=""/>
                </v:shape>
                <v:shape id="Image 27" o:spid="_x0000_s1050" type="#_x0000_t75" style="position:absolute;left:64343;top:2773;width:935;height: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">
                  <v:imagedata r:id="rId21" o:title=""/>
                </v:shape>
                <v:shape id="Image 28" o:spid="_x0000_s1051" type="#_x0000_t75" style="position:absolute;left:64343;top:6718;width:935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">
                  <v:imagedata r:id="rId20" o:title=""/>
                </v:shape>
                <v:shape id="Image 29" o:spid="_x0000_s1052" type="#_x0000_t75" style="position:absolute;left:68270;top:30397;width:934;height: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">
                  <v:imagedata r:id="rId22" o:title=""/>
                </v:shape>
                <v:shape id="Image 30" o:spid="_x0000_s1053" type="#_x0000_t75" style="position:absolute;left:68270;top:26452;width:934;height: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">
                  <v:imagedata r:id="rId23" o:title=""/>
                </v:shape>
                <v:shape id="Image 31" o:spid="_x0000_s1054" type="#_x0000_t75" style="position:absolute;left:68270;top:22504;width:934;height: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">
                  <v:imagedata r:id="rId24" o:title=""/>
                </v:shape>
                <v:shape id="Image 32" o:spid="_x0000_s1055" type="#_x0000_t75" style="position:absolute;left:68270;top:18559;width:934;height: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">
                  <v:imagedata r:id="rId22" o:title=""/>
                </v:shape>
                <v:shape id="Image 33" o:spid="_x0000_s1056" type="#_x0000_t75" style="position:absolute;left:68270;top:14610;width:934;height: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">
                  <v:imagedata r:id="rId22" o:title=""/>
                </v:shape>
                <v:shape id="Image 34" o:spid="_x0000_s1057" type="#_x0000_t75" style="position:absolute;left:68270;top:10666;width:934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">
                  <v:imagedata r:id="rId22" o:title=""/>
                </v:shape>
                <v:shape id="Image 35" o:spid="_x0000_s1058" type="#_x0000_t75" style="position:absolute;left:68270;top:6718;width:934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">
                  <v:imagedata r:id="rId25" o:title=""/>
                </v:shape>
                <v:shape id="Image 36" o:spid="_x0000_s1059" type="#_x0000_t75" style="position:absolute;left:68270;top:2773;width:934;height: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">
                  <v:imagedata r:id="rId25" o:title=""/>
                </v:shape>
                <v:shape id="Image 37" o:spid="_x0000_s1060" type="#_x0000_t75" style="position:absolute;left:72217;top:30397;width:935;height: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">
                  <v:imagedata r:id="rId17" o:title=""/>
                </v:shape>
                <v:shape id="Image 38" o:spid="_x0000_s1061" type="#_x0000_t75" style="position:absolute;left:72217;top:26452;width:935;height: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">
                  <v:imagedata r:id="rId18" o:title=""/>
                </v:shape>
                <v:shape id="Image 39" o:spid="_x0000_s1062" type="#_x0000_t75" style="position:absolute;left:72217;top:22504;width:935;height: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">
                  <v:imagedata r:id="rId18" o:title=""/>
                </v:shape>
                <v:shape id="Image 40" o:spid="_x0000_s1063" type="#_x0000_t75" style="position:absolute;left:72217;top:18559;width:935;height: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">
                  <v:imagedata r:id="rId19" o:title=""/>
                </v:shape>
                <v:shape id="Image 41" o:spid="_x0000_s1064" type="#_x0000_t75" style="position:absolute;left:72217;top:14610;width:935;height: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">
                  <v:imagedata r:id="rId19" o:title=""/>
                </v:shape>
                <v:shape id="Image 42" o:spid="_x0000_s1065" type="#_x0000_t75" style="position:absolute;left:72217;top:10666;width:935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">
                  <v:imagedata r:id="rId19" o:title=""/>
                </v:shape>
                <v:shape id="Image 43" o:spid="_x0000_s1066" type="#_x0000_t75" style="position:absolute;left:72217;top:6718;width:935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">
                  <v:imagedata r:id="rId20" o:title=""/>
                </v:shape>
                <v:shape id="Image 44" o:spid="_x0000_s1067" type="#_x0000_t75" style="position:absolute;left:72217;top:2773;width:935;height: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">
                  <v:imagedata r:id="rId21" o:title=""/>
                </v:shape>
                <w10:wrap anchorx="page" anchory="page"/>
              </v:group>
            </w:pict>
          </mc:Fallback>
        </mc:AlternateContent>
      </w:r>
    </w:p>
    <w:p w14:paraId="5BAC9641" w14:textId="77777777" w:rsidR="00CD1B76" w:rsidRDefault="00CD1B76">
      <w:pPr>
        <w:rPr>
          <w:sz w:val="2"/>
          <w:szCs w:val="2"/>
        </w:rPr>
        <w:sectPr w:rsidR="00CD1B76">
          <w:type w:val="continuous"/>
          <w:pgSz w:w="12240" w:h="15840"/>
          <w:pgMar w:top="0" w:right="360" w:bottom="280" w:left="360" w:header="720" w:footer="720" w:gutter="0"/>
          <w:cols w:space="720"/>
        </w:sectPr>
      </w:pPr>
    </w:p>
    <w:p w14:paraId="070D154E" w14:textId="77777777" w:rsidR="00CD1B76" w:rsidRDefault="003172EC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251984896" behindDoc="1" locked="0" layoutInCell="1" allowOverlap="1" wp14:anchorId="789F6717" wp14:editId="1642DF10">
                <wp:simplePos x="0" y="0"/>
                <wp:positionH relativeFrom="page">
                  <wp:posOffset>447675</wp:posOffset>
                </wp:positionH>
                <wp:positionV relativeFrom="page">
                  <wp:posOffset>8420100</wp:posOffset>
                </wp:positionV>
                <wp:extent cx="2790825" cy="941070"/>
                <wp:effectExtent l="0" t="0" r="0" b="0"/>
                <wp:wrapNone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0825" cy="941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05306A" w14:textId="77777777" w:rsidR="00CD1B76" w:rsidRPr="003172EC" w:rsidRDefault="00000000">
                            <w:pPr>
                              <w:spacing w:before="21" w:line="259" w:lineRule="auto"/>
                              <w:ind w:left="20" w:right="17"/>
                              <w:rPr>
                                <w:rFonts w:ascii="Bahnschrift" w:hAnsi="Bahnschrift"/>
                                <w:bCs/>
                                <w:sz w:val="26"/>
                                <w:szCs w:val="26"/>
                              </w:rPr>
                            </w:pPr>
                            <w:r w:rsidRPr="003172EC">
                              <w:rPr>
                                <w:rFonts w:ascii="Bahnschrift" w:hAnsi="Bahnschrift"/>
                                <w:bCs/>
                                <w:color w:val="193864"/>
                                <w:w w:val="90"/>
                                <w:sz w:val="26"/>
                                <w:szCs w:val="26"/>
                              </w:rPr>
                              <w:t>Slip</w:t>
                            </w:r>
                            <w:r w:rsidRPr="003172EC">
                              <w:rPr>
                                <w:rFonts w:ascii="Bahnschrift" w:hAnsi="Bahnschrift"/>
                                <w:bCs/>
                                <w:color w:val="193864"/>
                                <w:spacing w:val="-6"/>
                                <w:w w:val="9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172EC">
                              <w:rPr>
                                <w:rFonts w:ascii="Bahnschrift" w:hAnsi="Bahnschrift"/>
                                <w:bCs/>
                                <w:color w:val="193864"/>
                                <w:w w:val="90"/>
                                <w:sz w:val="26"/>
                                <w:szCs w:val="26"/>
                              </w:rPr>
                              <w:t>and</w:t>
                            </w:r>
                            <w:r w:rsidRPr="003172EC">
                              <w:rPr>
                                <w:rFonts w:ascii="Bahnschrift" w:hAnsi="Bahnschrift"/>
                                <w:bCs/>
                                <w:color w:val="193864"/>
                                <w:spacing w:val="-6"/>
                                <w:w w:val="9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172EC">
                              <w:rPr>
                                <w:rFonts w:ascii="Bahnschrift" w:hAnsi="Bahnschrift"/>
                                <w:bCs/>
                                <w:color w:val="193864"/>
                                <w:w w:val="90"/>
                                <w:sz w:val="26"/>
                                <w:szCs w:val="26"/>
                              </w:rPr>
                              <w:t>fall</w:t>
                            </w:r>
                            <w:r w:rsidRPr="003172EC">
                              <w:rPr>
                                <w:rFonts w:ascii="Bahnschrift" w:hAnsi="Bahnschrift"/>
                                <w:bCs/>
                                <w:color w:val="193864"/>
                                <w:spacing w:val="-6"/>
                                <w:w w:val="9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172EC">
                              <w:rPr>
                                <w:rFonts w:ascii="Bahnschrift" w:hAnsi="Bahnschrift"/>
                                <w:bCs/>
                                <w:color w:val="193864"/>
                                <w:w w:val="90"/>
                                <w:sz w:val="26"/>
                                <w:szCs w:val="26"/>
                              </w:rPr>
                              <w:t>hazards</w:t>
                            </w:r>
                            <w:r w:rsidRPr="003172EC">
                              <w:rPr>
                                <w:rFonts w:ascii="Bahnschrift" w:hAnsi="Bahnschrift"/>
                                <w:bCs/>
                                <w:color w:val="193864"/>
                                <w:spacing w:val="-6"/>
                                <w:w w:val="9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172EC">
                              <w:rPr>
                                <w:rFonts w:ascii="Bahnschrift" w:hAnsi="Bahnschrift"/>
                                <w:bCs/>
                                <w:color w:val="193864"/>
                                <w:w w:val="90"/>
                                <w:sz w:val="26"/>
                                <w:szCs w:val="26"/>
                              </w:rPr>
                              <w:t>can</w:t>
                            </w:r>
                            <w:r w:rsidRPr="003172EC">
                              <w:rPr>
                                <w:rFonts w:ascii="Bahnschrift" w:hAnsi="Bahnschrift"/>
                                <w:bCs/>
                                <w:color w:val="193864"/>
                                <w:spacing w:val="-6"/>
                                <w:w w:val="9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172EC">
                              <w:rPr>
                                <w:rFonts w:ascii="Bahnschrift" w:hAnsi="Bahnschrift"/>
                                <w:bCs/>
                                <w:color w:val="193864"/>
                                <w:w w:val="90"/>
                                <w:sz w:val="26"/>
                                <w:szCs w:val="26"/>
                              </w:rPr>
                              <w:t>occur</w:t>
                            </w:r>
                            <w:r w:rsidRPr="003172EC">
                              <w:rPr>
                                <w:rFonts w:ascii="Bahnschrift" w:hAnsi="Bahnschrift"/>
                                <w:bCs/>
                                <w:color w:val="193864"/>
                                <w:spacing w:val="-6"/>
                                <w:w w:val="9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172EC">
                              <w:rPr>
                                <w:rFonts w:ascii="Bahnschrift" w:hAnsi="Bahnschrift"/>
                                <w:bCs/>
                                <w:color w:val="193864"/>
                                <w:w w:val="90"/>
                                <w:sz w:val="26"/>
                                <w:szCs w:val="26"/>
                              </w:rPr>
                              <w:t>in</w:t>
                            </w:r>
                            <w:r w:rsidRPr="003172EC">
                              <w:rPr>
                                <w:rFonts w:ascii="Bahnschrift" w:hAnsi="Bahnschrift"/>
                                <w:bCs/>
                                <w:color w:val="193864"/>
                                <w:spacing w:val="-6"/>
                                <w:w w:val="9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172EC">
                              <w:rPr>
                                <w:rFonts w:ascii="Bahnschrift" w:hAnsi="Bahnschrift"/>
                                <w:bCs/>
                                <w:color w:val="193864"/>
                                <w:w w:val="90"/>
                                <w:sz w:val="26"/>
                                <w:szCs w:val="26"/>
                              </w:rPr>
                              <w:t xml:space="preserve">almost any workplace. Use this information to help reduce hazards and train workers </w:t>
                            </w:r>
                            <w:r w:rsidRPr="003172EC">
                              <w:rPr>
                                <w:rFonts w:ascii="Bahnschrift" w:hAnsi="Bahnschrift"/>
                                <w:bCs/>
                                <w:color w:val="193864"/>
                                <w:sz w:val="26"/>
                                <w:szCs w:val="26"/>
                              </w:rPr>
                              <w:t>to</w:t>
                            </w:r>
                            <w:r w:rsidRPr="003172EC">
                              <w:rPr>
                                <w:rFonts w:ascii="Bahnschrift" w:hAnsi="Bahnschrift"/>
                                <w:bCs/>
                                <w:color w:val="193864"/>
                                <w:spacing w:val="-19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172EC">
                              <w:rPr>
                                <w:rFonts w:ascii="Bahnschrift" w:hAnsi="Bahnschrift"/>
                                <w:bCs/>
                                <w:color w:val="193864"/>
                                <w:sz w:val="26"/>
                                <w:szCs w:val="26"/>
                              </w:rPr>
                              <w:t>avoid</w:t>
                            </w:r>
                            <w:r w:rsidRPr="003172EC">
                              <w:rPr>
                                <w:rFonts w:ascii="Bahnschrift" w:hAnsi="Bahnschrift"/>
                                <w:bCs/>
                                <w:color w:val="193864"/>
                                <w:spacing w:val="-19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172EC">
                              <w:rPr>
                                <w:rFonts w:ascii="Bahnschrift" w:hAnsi="Bahnschrift"/>
                                <w:bCs/>
                                <w:color w:val="193864"/>
                                <w:sz w:val="26"/>
                                <w:szCs w:val="26"/>
                              </w:rPr>
                              <w:t>slips</w:t>
                            </w:r>
                            <w:r w:rsidRPr="003172EC">
                              <w:rPr>
                                <w:rFonts w:ascii="Bahnschrift" w:hAnsi="Bahnschrift"/>
                                <w:bCs/>
                                <w:color w:val="193864"/>
                                <w:spacing w:val="-19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172EC">
                              <w:rPr>
                                <w:rFonts w:ascii="Bahnschrift" w:hAnsi="Bahnschrift"/>
                                <w:bCs/>
                                <w:color w:val="193864"/>
                                <w:sz w:val="26"/>
                                <w:szCs w:val="26"/>
                              </w:rPr>
                              <w:t>and</w:t>
                            </w:r>
                            <w:r w:rsidRPr="003172EC">
                              <w:rPr>
                                <w:rFonts w:ascii="Bahnschrift" w:hAnsi="Bahnschrift"/>
                                <w:bCs/>
                                <w:color w:val="193864"/>
                                <w:spacing w:val="-19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172EC">
                              <w:rPr>
                                <w:rFonts w:ascii="Bahnschrift" w:hAnsi="Bahnschrift"/>
                                <w:bCs/>
                                <w:color w:val="193864"/>
                                <w:sz w:val="26"/>
                                <w:szCs w:val="26"/>
                              </w:rPr>
                              <w:t>falls.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F6717" id="Textbox 93" o:spid="_x0000_s1033" type="#_x0000_t202" style="position:absolute;margin-left:35.25pt;margin-top:663pt;width:219.75pt;height:74.1pt;z-index:-25133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" filled="f" stroked="f">
                <v:textbox inset="0,0,0,0">
                  <w:txbxContent>
                    <w:p w14:paraId="1F05306A" w14:textId="77777777" w:rsidR="00CD1B76" w:rsidRPr="003172EC" w:rsidRDefault="00000000">
                      <w:pPr>
                        <w:spacing w:before="21" w:line="259" w:lineRule="auto"/>
                        <w:ind w:left="20" w:right="17"/>
                        <w:rPr>
                          <w:rFonts w:ascii="Bahnschrift" w:hAnsi="Bahnschrift"/>
                          <w:bCs/>
                          <w:sz w:val="26"/>
                          <w:szCs w:val="26"/>
                        </w:rPr>
                      </w:pPr>
                      <w:r w:rsidRPr="003172EC">
                        <w:rPr>
                          <w:rFonts w:ascii="Bahnschrift" w:hAnsi="Bahnschrift"/>
                          <w:bCs/>
                          <w:color w:val="193864"/>
                          <w:w w:val="90"/>
                          <w:sz w:val="26"/>
                          <w:szCs w:val="26"/>
                        </w:rPr>
                        <w:t>Slip</w:t>
                      </w:r>
                      <w:r w:rsidRPr="003172EC">
                        <w:rPr>
                          <w:rFonts w:ascii="Bahnschrift" w:hAnsi="Bahnschrift"/>
                          <w:bCs/>
                          <w:color w:val="193864"/>
                          <w:spacing w:val="-6"/>
                          <w:w w:val="90"/>
                          <w:sz w:val="26"/>
                          <w:szCs w:val="26"/>
                        </w:rPr>
                        <w:t xml:space="preserve"> </w:t>
                      </w:r>
                      <w:r w:rsidRPr="003172EC">
                        <w:rPr>
                          <w:rFonts w:ascii="Bahnschrift" w:hAnsi="Bahnschrift"/>
                          <w:bCs/>
                          <w:color w:val="193864"/>
                          <w:w w:val="90"/>
                          <w:sz w:val="26"/>
                          <w:szCs w:val="26"/>
                        </w:rPr>
                        <w:t>and</w:t>
                      </w:r>
                      <w:r w:rsidRPr="003172EC">
                        <w:rPr>
                          <w:rFonts w:ascii="Bahnschrift" w:hAnsi="Bahnschrift"/>
                          <w:bCs/>
                          <w:color w:val="193864"/>
                          <w:spacing w:val="-6"/>
                          <w:w w:val="90"/>
                          <w:sz w:val="26"/>
                          <w:szCs w:val="26"/>
                        </w:rPr>
                        <w:t xml:space="preserve"> </w:t>
                      </w:r>
                      <w:r w:rsidRPr="003172EC">
                        <w:rPr>
                          <w:rFonts w:ascii="Bahnschrift" w:hAnsi="Bahnschrift"/>
                          <w:bCs/>
                          <w:color w:val="193864"/>
                          <w:w w:val="90"/>
                          <w:sz w:val="26"/>
                          <w:szCs w:val="26"/>
                        </w:rPr>
                        <w:t>fall</w:t>
                      </w:r>
                      <w:r w:rsidRPr="003172EC">
                        <w:rPr>
                          <w:rFonts w:ascii="Bahnschrift" w:hAnsi="Bahnschrift"/>
                          <w:bCs/>
                          <w:color w:val="193864"/>
                          <w:spacing w:val="-6"/>
                          <w:w w:val="90"/>
                          <w:sz w:val="26"/>
                          <w:szCs w:val="26"/>
                        </w:rPr>
                        <w:t xml:space="preserve"> </w:t>
                      </w:r>
                      <w:r w:rsidRPr="003172EC">
                        <w:rPr>
                          <w:rFonts w:ascii="Bahnschrift" w:hAnsi="Bahnschrift"/>
                          <w:bCs/>
                          <w:color w:val="193864"/>
                          <w:w w:val="90"/>
                          <w:sz w:val="26"/>
                          <w:szCs w:val="26"/>
                        </w:rPr>
                        <w:t>hazards</w:t>
                      </w:r>
                      <w:r w:rsidRPr="003172EC">
                        <w:rPr>
                          <w:rFonts w:ascii="Bahnschrift" w:hAnsi="Bahnschrift"/>
                          <w:bCs/>
                          <w:color w:val="193864"/>
                          <w:spacing w:val="-6"/>
                          <w:w w:val="90"/>
                          <w:sz w:val="26"/>
                          <w:szCs w:val="26"/>
                        </w:rPr>
                        <w:t xml:space="preserve"> </w:t>
                      </w:r>
                      <w:r w:rsidRPr="003172EC">
                        <w:rPr>
                          <w:rFonts w:ascii="Bahnschrift" w:hAnsi="Bahnschrift"/>
                          <w:bCs/>
                          <w:color w:val="193864"/>
                          <w:w w:val="90"/>
                          <w:sz w:val="26"/>
                          <w:szCs w:val="26"/>
                        </w:rPr>
                        <w:t>can</w:t>
                      </w:r>
                      <w:r w:rsidRPr="003172EC">
                        <w:rPr>
                          <w:rFonts w:ascii="Bahnschrift" w:hAnsi="Bahnschrift"/>
                          <w:bCs/>
                          <w:color w:val="193864"/>
                          <w:spacing w:val="-6"/>
                          <w:w w:val="90"/>
                          <w:sz w:val="26"/>
                          <w:szCs w:val="26"/>
                        </w:rPr>
                        <w:t xml:space="preserve"> </w:t>
                      </w:r>
                      <w:r w:rsidRPr="003172EC">
                        <w:rPr>
                          <w:rFonts w:ascii="Bahnschrift" w:hAnsi="Bahnschrift"/>
                          <w:bCs/>
                          <w:color w:val="193864"/>
                          <w:w w:val="90"/>
                          <w:sz w:val="26"/>
                          <w:szCs w:val="26"/>
                        </w:rPr>
                        <w:t>occur</w:t>
                      </w:r>
                      <w:r w:rsidRPr="003172EC">
                        <w:rPr>
                          <w:rFonts w:ascii="Bahnschrift" w:hAnsi="Bahnschrift"/>
                          <w:bCs/>
                          <w:color w:val="193864"/>
                          <w:spacing w:val="-6"/>
                          <w:w w:val="90"/>
                          <w:sz w:val="26"/>
                          <w:szCs w:val="26"/>
                        </w:rPr>
                        <w:t xml:space="preserve"> </w:t>
                      </w:r>
                      <w:r w:rsidRPr="003172EC">
                        <w:rPr>
                          <w:rFonts w:ascii="Bahnschrift" w:hAnsi="Bahnschrift"/>
                          <w:bCs/>
                          <w:color w:val="193864"/>
                          <w:w w:val="90"/>
                          <w:sz w:val="26"/>
                          <w:szCs w:val="26"/>
                        </w:rPr>
                        <w:t>in</w:t>
                      </w:r>
                      <w:r w:rsidRPr="003172EC">
                        <w:rPr>
                          <w:rFonts w:ascii="Bahnschrift" w:hAnsi="Bahnschrift"/>
                          <w:bCs/>
                          <w:color w:val="193864"/>
                          <w:spacing w:val="-6"/>
                          <w:w w:val="90"/>
                          <w:sz w:val="26"/>
                          <w:szCs w:val="26"/>
                        </w:rPr>
                        <w:t xml:space="preserve"> </w:t>
                      </w:r>
                      <w:r w:rsidRPr="003172EC">
                        <w:rPr>
                          <w:rFonts w:ascii="Bahnschrift" w:hAnsi="Bahnschrift"/>
                          <w:bCs/>
                          <w:color w:val="193864"/>
                          <w:w w:val="90"/>
                          <w:sz w:val="26"/>
                          <w:szCs w:val="26"/>
                        </w:rPr>
                        <w:t xml:space="preserve">almost any workplace. Use this information to help reduce hazards and train workers </w:t>
                      </w:r>
                      <w:r w:rsidRPr="003172EC">
                        <w:rPr>
                          <w:rFonts w:ascii="Bahnschrift" w:hAnsi="Bahnschrift"/>
                          <w:bCs/>
                          <w:color w:val="193864"/>
                          <w:sz w:val="26"/>
                          <w:szCs w:val="26"/>
                        </w:rPr>
                        <w:t>to</w:t>
                      </w:r>
                      <w:r w:rsidRPr="003172EC">
                        <w:rPr>
                          <w:rFonts w:ascii="Bahnschrift" w:hAnsi="Bahnschrift"/>
                          <w:bCs/>
                          <w:color w:val="193864"/>
                          <w:spacing w:val="-19"/>
                          <w:sz w:val="26"/>
                          <w:szCs w:val="26"/>
                        </w:rPr>
                        <w:t xml:space="preserve"> </w:t>
                      </w:r>
                      <w:r w:rsidRPr="003172EC">
                        <w:rPr>
                          <w:rFonts w:ascii="Bahnschrift" w:hAnsi="Bahnschrift"/>
                          <w:bCs/>
                          <w:color w:val="193864"/>
                          <w:sz w:val="26"/>
                          <w:szCs w:val="26"/>
                        </w:rPr>
                        <w:t>avoid</w:t>
                      </w:r>
                      <w:r w:rsidRPr="003172EC">
                        <w:rPr>
                          <w:rFonts w:ascii="Bahnschrift" w:hAnsi="Bahnschrift"/>
                          <w:bCs/>
                          <w:color w:val="193864"/>
                          <w:spacing w:val="-19"/>
                          <w:sz w:val="26"/>
                          <w:szCs w:val="26"/>
                        </w:rPr>
                        <w:t xml:space="preserve"> </w:t>
                      </w:r>
                      <w:r w:rsidRPr="003172EC">
                        <w:rPr>
                          <w:rFonts w:ascii="Bahnschrift" w:hAnsi="Bahnschrift"/>
                          <w:bCs/>
                          <w:color w:val="193864"/>
                          <w:sz w:val="26"/>
                          <w:szCs w:val="26"/>
                        </w:rPr>
                        <w:t>slips</w:t>
                      </w:r>
                      <w:r w:rsidRPr="003172EC">
                        <w:rPr>
                          <w:rFonts w:ascii="Bahnschrift" w:hAnsi="Bahnschrift"/>
                          <w:bCs/>
                          <w:color w:val="193864"/>
                          <w:spacing w:val="-19"/>
                          <w:sz w:val="26"/>
                          <w:szCs w:val="26"/>
                        </w:rPr>
                        <w:t xml:space="preserve"> </w:t>
                      </w:r>
                      <w:r w:rsidRPr="003172EC">
                        <w:rPr>
                          <w:rFonts w:ascii="Bahnschrift" w:hAnsi="Bahnschrift"/>
                          <w:bCs/>
                          <w:color w:val="193864"/>
                          <w:sz w:val="26"/>
                          <w:szCs w:val="26"/>
                        </w:rPr>
                        <w:t>and</w:t>
                      </w:r>
                      <w:r w:rsidRPr="003172EC">
                        <w:rPr>
                          <w:rFonts w:ascii="Bahnschrift" w:hAnsi="Bahnschrift"/>
                          <w:bCs/>
                          <w:color w:val="193864"/>
                          <w:spacing w:val="-19"/>
                          <w:sz w:val="26"/>
                          <w:szCs w:val="26"/>
                        </w:rPr>
                        <w:t xml:space="preserve"> </w:t>
                      </w:r>
                      <w:r w:rsidRPr="003172EC">
                        <w:rPr>
                          <w:rFonts w:ascii="Bahnschrift" w:hAnsi="Bahnschrift"/>
                          <w:bCs/>
                          <w:color w:val="193864"/>
                          <w:sz w:val="26"/>
                          <w:szCs w:val="26"/>
                        </w:rPr>
                        <w:t>falls.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6121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37408" behindDoc="1" locked="0" layoutInCell="1" allowOverlap="1" wp14:anchorId="1E741D0A" wp14:editId="678AD342">
                <wp:simplePos x="0" y="0"/>
                <wp:positionH relativeFrom="page">
                  <wp:posOffset>4248150</wp:posOffset>
                </wp:positionH>
                <wp:positionV relativeFrom="page">
                  <wp:posOffset>571500</wp:posOffset>
                </wp:positionV>
                <wp:extent cx="3114675" cy="6534150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14675" cy="6534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CA3174" w14:textId="77777777" w:rsidR="00CD1B76" w:rsidRDefault="00000000" w:rsidP="002245AC">
                            <w:pPr>
                              <w:pStyle w:val="Heading2"/>
                              <w:rPr>
                                <w:spacing w:val="0"/>
                              </w:rPr>
                            </w:pPr>
                            <w:r w:rsidRPr="002245AC">
                              <w:rPr>
                                <w:spacing w:val="0"/>
                              </w:rPr>
                              <w:t>When Using Floor Mats</w:t>
                            </w:r>
                          </w:p>
                          <w:p w14:paraId="05D80F21" w14:textId="77777777" w:rsidR="00206121" w:rsidRDefault="00206121" w:rsidP="00206121">
                            <w:pPr>
                              <w:pStyle w:val="Bullet"/>
                            </w:pPr>
                            <w:r>
                              <w:rPr>
                                <w:w w:val="105"/>
                              </w:rPr>
                              <w:t>Do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mats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have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abrupt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squared-off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edges, lacking a bevel?</w:t>
                            </w:r>
                          </w:p>
                          <w:p w14:paraId="4CC90C40" w14:textId="77777777" w:rsidR="00206121" w:rsidRDefault="00206121" w:rsidP="00206121">
                            <w:pPr>
                              <w:pStyle w:val="Bullet"/>
                            </w:pPr>
                            <w:r>
                              <w:t xml:space="preserve">Are mat edges curled up or flipped over? </w:t>
                            </w:r>
                            <w:r>
                              <w:rPr>
                                <w:w w:val="110"/>
                              </w:rPr>
                              <w:t>Do mats slide around on the floor?</w:t>
                            </w:r>
                          </w:p>
                          <w:p w14:paraId="57E7D3FB" w14:textId="77777777" w:rsidR="00206121" w:rsidRDefault="00206121" w:rsidP="00206121">
                            <w:pPr>
                              <w:pStyle w:val="Bullet"/>
                              <w:rPr>
                                <w:w w:val="110"/>
                              </w:rPr>
                            </w:pPr>
                            <w:r>
                              <w:t>Are floor mats worn or damaged increasing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potential of trips?</w:t>
                            </w:r>
                          </w:p>
                          <w:p w14:paraId="73BC3120" w14:textId="77777777" w:rsidR="00206121" w:rsidRDefault="00206121" w:rsidP="00206121">
                            <w:pPr>
                              <w:pStyle w:val="Heading1"/>
                            </w:pPr>
                            <w:r>
                              <w:t>How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Prevent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Slips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Trips</w:t>
                            </w:r>
                          </w:p>
                          <w:p w14:paraId="15B59CE0" w14:textId="77777777" w:rsidR="00206121" w:rsidRDefault="00206121" w:rsidP="00206121">
                            <w:pPr>
                              <w:pStyle w:val="Bullet"/>
                            </w:pPr>
                            <w:r>
                              <w:rPr>
                                <w:w w:val="105"/>
                              </w:rPr>
                              <w:t>Clean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up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spilled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liquids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promptly</w:t>
                            </w:r>
                          </w:p>
                          <w:p w14:paraId="735007C7" w14:textId="77777777" w:rsidR="00206121" w:rsidRDefault="00206121" w:rsidP="00206121">
                            <w:pPr>
                              <w:pStyle w:val="Bullet"/>
                            </w:pPr>
                            <w:r>
                              <w:rPr>
                                <w:w w:val="105"/>
                              </w:rPr>
                              <w:t>Provide non-slip surfaces on floors that will be wet</w:t>
                            </w:r>
                          </w:p>
                          <w:p w14:paraId="6047454B" w14:textId="77777777" w:rsidR="00206121" w:rsidRDefault="00206121" w:rsidP="00206121">
                            <w:pPr>
                              <w:pStyle w:val="Bullet"/>
                            </w:pPr>
                            <w:r>
                              <w:rPr>
                                <w:w w:val="105"/>
                              </w:rPr>
                              <w:t>Use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slip-resistant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footwear</w:t>
                            </w:r>
                          </w:p>
                          <w:p w14:paraId="293A2C95" w14:textId="77777777" w:rsidR="00206121" w:rsidRDefault="00206121" w:rsidP="00206121">
                            <w:pPr>
                              <w:pStyle w:val="Bullet"/>
                            </w:pPr>
                            <w:r>
                              <w:rPr>
                                <w:w w:val="105"/>
                              </w:rPr>
                              <w:t>Keep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hallways,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stairs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and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walkways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clear of clutter</w:t>
                            </w:r>
                          </w:p>
                          <w:p w14:paraId="37CD1DE8" w14:textId="77777777" w:rsidR="00206121" w:rsidRDefault="00206121" w:rsidP="00206121">
                            <w:pPr>
                              <w:pStyle w:val="Bullet"/>
                            </w:pPr>
                            <w:r>
                              <w:rPr>
                                <w:w w:val="105"/>
                              </w:rPr>
                              <w:t>Ensure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aisles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are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wide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enough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for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 intended use</w:t>
                            </w:r>
                          </w:p>
                          <w:p w14:paraId="53011596" w14:textId="77777777" w:rsidR="00206121" w:rsidRDefault="00206121" w:rsidP="00206121">
                            <w:pPr>
                              <w:pStyle w:val="Bullet"/>
                            </w:pPr>
                            <w:r>
                              <w:rPr>
                                <w:w w:val="105"/>
                              </w:rPr>
                              <w:t>Make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sure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stairs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have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proper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handrails,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that treads and risers are maintained, and that treads have a slip-resistant surface</w:t>
                            </w:r>
                          </w:p>
                          <w:p w14:paraId="6BA60032" w14:textId="77777777" w:rsidR="00206121" w:rsidRDefault="00206121" w:rsidP="00206121">
                            <w:pPr>
                              <w:pStyle w:val="Bullet"/>
                            </w:pPr>
                            <w:r>
                              <w:rPr>
                                <w:w w:val="105"/>
                              </w:rPr>
                              <w:t>Include guardrails, toe boards and permanent means of access for elevated storage and work surfaces</w:t>
                            </w:r>
                          </w:p>
                          <w:p w14:paraId="5A625CCC" w14:textId="77777777" w:rsidR="00206121" w:rsidRDefault="00206121" w:rsidP="00206121">
                            <w:pPr>
                              <w:pStyle w:val="Bullet"/>
                            </w:pPr>
                            <w:r>
                              <w:rPr>
                                <w:w w:val="105"/>
                              </w:rPr>
                              <w:t>Cover floor drains with grates Bundle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cords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using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cord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organizer</w:t>
                            </w:r>
                          </w:p>
                          <w:p w14:paraId="0A8EE7D6" w14:textId="77777777" w:rsidR="00206121" w:rsidRDefault="00206121" w:rsidP="00206121">
                            <w:pPr>
                              <w:pStyle w:val="Bullet"/>
                            </w:pPr>
                            <w:r>
                              <w:t xml:space="preserve">Cover cords on the floor with a beveled </w:t>
                            </w:r>
                            <w:r>
                              <w:rPr>
                                <w:w w:val="110"/>
                              </w:rPr>
                              <w:t>protective cover or tape</w:t>
                            </w:r>
                          </w:p>
                          <w:p w14:paraId="2760BB89" w14:textId="77777777" w:rsidR="00206121" w:rsidRPr="00206121" w:rsidRDefault="00206121" w:rsidP="00206121">
                            <w:pPr>
                              <w:pStyle w:val="BodyText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41D0A" id="Textbox 64" o:spid="_x0000_s1034" type="#_x0000_t202" style="position:absolute;margin-left:334.5pt;margin-top:45pt;width:245.25pt;height:514.5pt;z-index:-251779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" filled="f" stroked="f">
                <v:textbox inset="0,0,0,0">
                  <w:txbxContent>
                    <w:p w14:paraId="36CA3174" w14:textId="77777777" w:rsidR="00CD1B76" w:rsidRDefault="00000000" w:rsidP="002245AC">
                      <w:pPr>
                        <w:pStyle w:val="Heading2"/>
                        <w:rPr>
                          <w:spacing w:val="0"/>
                        </w:rPr>
                      </w:pPr>
                      <w:r w:rsidRPr="002245AC">
                        <w:rPr>
                          <w:spacing w:val="0"/>
                        </w:rPr>
                        <w:t>When Using Floor Mats</w:t>
                      </w:r>
                    </w:p>
                    <w:p w14:paraId="05D80F21" w14:textId="77777777" w:rsidR="00206121" w:rsidRDefault="00206121" w:rsidP="00206121">
                      <w:pPr>
                        <w:pStyle w:val="Bullet"/>
                      </w:pPr>
                      <w:r>
                        <w:rPr>
                          <w:w w:val="105"/>
                        </w:rPr>
                        <w:t>Do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mats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have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abrupt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squared-off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edges, lacking a bevel?</w:t>
                      </w:r>
                    </w:p>
                    <w:p w14:paraId="4CC90C40" w14:textId="77777777" w:rsidR="00206121" w:rsidRDefault="00206121" w:rsidP="00206121">
                      <w:pPr>
                        <w:pStyle w:val="Bullet"/>
                      </w:pPr>
                      <w:r>
                        <w:t xml:space="preserve">Are mat edges curled up or flipped over? </w:t>
                      </w:r>
                      <w:r>
                        <w:rPr>
                          <w:w w:val="110"/>
                        </w:rPr>
                        <w:t>Do mats slide around on the floor?</w:t>
                      </w:r>
                    </w:p>
                    <w:p w14:paraId="57E7D3FB" w14:textId="77777777" w:rsidR="00206121" w:rsidRDefault="00206121" w:rsidP="00206121">
                      <w:pPr>
                        <w:pStyle w:val="Bullet"/>
                        <w:rPr>
                          <w:w w:val="110"/>
                        </w:rPr>
                      </w:pPr>
                      <w:r>
                        <w:t>Are floor mats worn or damaged increasing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potential of trips?</w:t>
                      </w:r>
                    </w:p>
                    <w:p w14:paraId="73BC3120" w14:textId="77777777" w:rsidR="00206121" w:rsidRDefault="00206121" w:rsidP="00206121">
                      <w:pPr>
                        <w:pStyle w:val="Heading1"/>
                      </w:pPr>
                      <w:r>
                        <w:t>How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Prevent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Slips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Trips</w:t>
                      </w:r>
                    </w:p>
                    <w:p w14:paraId="15B59CE0" w14:textId="77777777" w:rsidR="00206121" w:rsidRDefault="00206121" w:rsidP="00206121">
                      <w:pPr>
                        <w:pStyle w:val="Bullet"/>
                      </w:pPr>
                      <w:r>
                        <w:rPr>
                          <w:w w:val="105"/>
                        </w:rPr>
                        <w:t>Clean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up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spilled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liquids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promptly</w:t>
                      </w:r>
                    </w:p>
                    <w:p w14:paraId="735007C7" w14:textId="77777777" w:rsidR="00206121" w:rsidRDefault="00206121" w:rsidP="00206121">
                      <w:pPr>
                        <w:pStyle w:val="Bullet"/>
                      </w:pPr>
                      <w:r>
                        <w:rPr>
                          <w:w w:val="105"/>
                        </w:rPr>
                        <w:t>Provide non-slip surfaces on floors that will be wet</w:t>
                      </w:r>
                    </w:p>
                    <w:p w14:paraId="6047454B" w14:textId="77777777" w:rsidR="00206121" w:rsidRDefault="00206121" w:rsidP="00206121">
                      <w:pPr>
                        <w:pStyle w:val="Bullet"/>
                      </w:pPr>
                      <w:r>
                        <w:rPr>
                          <w:w w:val="105"/>
                        </w:rPr>
                        <w:t>Use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slip-resistant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footwear</w:t>
                      </w:r>
                    </w:p>
                    <w:p w14:paraId="293A2C95" w14:textId="77777777" w:rsidR="00206121" w:rsidRDefault="00206121" w:rsidP="00206121">
                      <w:pPr>
                        <w:pStyle w:val="Bullet"/>
                      </w:pPr>
                      <w:r>
                        <w:rPr>
                          <w:w w:val="105"/>
                        </w:rPr>
                        <w:t>Keep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hallways,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stairs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and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walkways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clear of clutter</w:t>
                      </w:r>
                    </w:p>
                    <w:p w14:paraId="37CD1DE8" w14:textId="77777777" w:rsidR="00206121" w:rsidRDefault="00206121" w:rsidP="00206121">
                      <w:pPr>
                        <w:pStyle w:val="Bullet"/>
                      </w:pPr>
                      <w:r>
                        <w:rPr>
                          <w:w w:val="105"/>
                        </w:rPr>
                        <w:t>Ensure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aisles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are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wide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enough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for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 intended use</w:t>
                      </w:r>
                    </w:p>
                    <w:p w14:paraId="53011596" w14:textId="77777777" w:rsidR="00206121" w:rsidRDefault="00206121" w:rsidP="00206121">
                      <w:pPr>
                        <w:pStyle w:val="Bullet"/>
                      </w:pPr>
                      <w:r>
                        <w:rPr>
                          <w:w w:val="105"/>
                        </w:rPr>
                        <w:t>Make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sure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stairs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have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proper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handrails,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that treads and risers are maintained, and that treads have a slip-resistant surface</w:t>
                      </w:r>
                    </w:p>
                    <w:p w14:paraId="6BA60032" w14:textId="77777777" w:rsidR="00206121" w:rsidRDefault="00206121" w:rsidP="00206121">
                      <w:pPr>
                        <w:pStyle w:val="Bullet"/>
                      </w:pPr>
                      <w:r>
                        <w:rPr>
                          <w:w w:val="105"/>
                        </w:rPr>
                        <w:t>Include guardrails, toe boards and permanent means of access for elevated storage and work surfaces</w:t>
                      </w:r>
                    </w:p>
                    <w:p w14:paraId="5A625CCC" w14:textId="77777777" w:rsidR="00206121" w:rsidRDefault="00206121" w:rsidP="00206121">
                      <w:pPr>
                        <w:pStyle w:val="Bullet"/>
                      </w:pPr>
                      <w:r>
                        <w:rPr>
                          <w:w w:val="105"/>
                        </w:rPr>
                        <w:t>Cover floor drains with grates Bundle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cords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using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cord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organizer</w:t>
                      </w:r>
                    </w:p>
                    <w:p w14:paraId="0A8EE7D6" w14:textId="77777777" w:rsidR="00206121" w:rsidRDefault="00206121" w:rsidP="00206121">
                      <w:pPr>
                        <w:pStyle w:val="Bullet"/>
                      </w:pPr>
                      <w:r>
                        <w:t xml:space="preserve">Cover cords on the floor with a beveled </w:t>
                      </w:r>
                      <w:r>
                        <w:rPr>
                          <w:w w:val="110"/>
                        </w:rPr>
                        <w:t>protective cover or tape</w:t>
                      </w:r>
                    </w:p>
                    <w:p w14:paraId="2760BB89" w14:textId="77777777" w:rsidR="00206121" w:rsidRPr="00206121" w:rsidRDefault="00206121" w:rsidP="00206121">
                      <w:pPr>
                        <w:pStyle w:val="BodyText"/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6121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251502592" behindDoc="1" locked="0" layoutInCell="1" allowOverlap="1" wp14:anchorId="53D787E2" wp14:editId="0E84BB14">
                <wp:simplePos x="0" y="0"/>
                <wp:positionH relativeFrom="page">
                  <wp:posOffset>0</wp:posOffset>
                </wp:positionH>
                <wp:positionV relativeFrom="page">
                  <wp:posOffset>7207885</wp:posOffset>
                </wp:positionV>
                <wp:extent cx="7772400" cy="2974340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2974340"/>
                          <a:chOff x="0" y="0"/>
                          <a:chExt cx="7772400" cy="297434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1044066"/>
                            <a:ext cx="3693160" cy="1207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3160" h="1207135">
                                <a:moveTo>
                                  <a:pt x="36926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7007"/>
                                </a:lnTo>
                                <a:lnTo>
                                  <a:pt x="2876259" y="1207007"/>
                                </a:lnTo>
                                <a:lnTo>
                                  <a:pt x="2927612" y="1204136"/>
                                </a:lnTo>
                                <a:lnTo>
                                  <a:pt x="2977489" y="1195706"/>
                                </a:lnTo>
                                <a:lnTo>
                                  <a:pt x="3025450" y="1181991"/>
                                </a:lnTo>
                                <a:lnTo>
                                  <a:pt x="3071055" y="1163266"/>
                                </a:lnTo>
                                <a:lnTo>
                                  <a:pt x="3113865" y="1139805"/>
                                </a:lnTo>
                                <a:lnTo>
                                  <a:pt x="3153439" y="1111884"/>
                                </a:lnTo>
                                <a:lnTo>
                                  <a:pt x="3189339" y="1079777"/>
                                </a:lnTo>
                                <a:lnTo>
                                  <a:pt x="3221124" y="1043758"/>
                                </a:lnTo>
                                <a:lnTo>
                                  <a:pt x="3248356" y="1004103"/>
                                </a:lnTo>
                                <a:lnTo>
                                  <a:pt x="3270594" y="961085"/>
                                </a:lnTo>
                                <a:lnTo>
                                  <a:pt x="3692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2236" y="0"/>
                            <a:ext cx="4460163" cy="29739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9B73D5" id="Group 60" o:spid="_x0000_s1026" style="position:absolute;margin-left:0;margin-top:567.55pt;width:612pt;height:234.2pt;z-index:-251813888;mso-wrap-distance-left:0;mso-wrap-distance-right:0;mso-position-horizontal-relative:page;mso-position-vertical-relative:page" coordsize="77724,29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">
                <v:shape id="Graphic 61" o:spid="_x0000_s1027" style="position:absolute;top:10440;width:36931;height:12072;visibility:visible;mso-wrap-style:square;v-text-anchor:top" coordsize="3693160,1207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" path="m3692653,l,,,1207007r2876259,l2927612,1204136r49877,-8430l3025450,1181991r45605,-18725l3113865,1139805r39574,-27921l3189339,1079777r31785,-36019l3248356,1004103r22238,-43018l3692653,xe" fillcolor="#f3f2f2" stroked="f">
                  <v:path arrowok="t"/>
                </v:shape>
                <v:shape id="Image 62" o:spid="_x0000_s1028" type="#_x0000_t75" style="position:absolute;left:33122;width:44601;height:29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">
                  <v:imagedata r:id="rId27" o:title=""/>
                </v:shape>
                <w10:wrap anchorx="page" anchory="page"/>
              </v:group>
            </w:pict>
          </mc:Fallback>
        </mc:AlternateContent>
      </w:r>
      <w:r w:rsidR="00206121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21024" behindDoc="1" locked="0" layoutInCell="1" allowOverlap="1" wp14:anchorId="150996CE" wp14:editId="2BEB1A94">
                <wp:simplePos x="0" y="0"/>
                <wp:positionH relativeFrom="page">
                  <wp:posOffset>447675</wp:posOffset>
                </wp:positionH>
                <wp:positionV relativeFrom="page">
                  <wp:posOffset>200025</wp:posOffset>
                </wp:positionV>
                <wp:extent cx="3429000" cy="8001000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0" cy="800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28B655" w14:textId="77777777" w:rsidR="00CD1B76" w:rsidRDefault="00000000" w:rsidP="00580D3D">
                            <w:pPr>
                              <w:pStyle w:val="Heading1"/>
                            </w:pPr>
                            <w:r>
                              <w:t>How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Identify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Slip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&amp;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Trip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Hazards</w:t>
                            </w:r>
                          </w:p>
                          <w:p w14:paraId="74E7BB4F" w14:textId="77777777" w:rsidR="00CD1B76" w:rsidRDefault="00000000" w:rsidP="002245AC">
                            <w:pPr>
                              <w:pStyle w:val="Heading2"/>
                              <w:rPr>
                                <w:spacing w:val="0"/>
                              </w:rPr>
                            </w:pPr>
                            <w:r w:rsidRPr="002245AC">
                              <w:rPr>
                                <w:spacing w:val="0"/>
                              </w:rPr>
                              <w:t>On Indoor Walking and Working Surfaces</w:t>
                            </w:r>
                          </w:p>
                          <w:p w14:paraId="7909BD22" w14:textId="77777777" w:rsidR="00206121" w:rsidRPr="00206121" w:rsidRDefault="00206121" w:rsidP="00206121">
                            <w:pPr>
                              <w:pStyle w:val="Bullet"/>
                              <w:spacing w:before="120" w:after="120"/>
                            </w:pPr>
                            <w:r w:rsidRPr="00206121">
                              <w:t>Do tiles, linoleum, or other flooring have holes, cracks, or bumps?</w:t>
                            </w:r>
                          </w:p>
                          <w:p w14:paraId="05A9AFE0" w14:textId="77777777" w:rsidR="00206121" w:rsidRPr="00206121" w:rsidRDefault="00206121" w:rsidP="00206121">
                            <w:pPr>
                              <w:pStyle w:val="Bullet"/>
                              <w:spacing w:before="120" w:after="120"/>
                            </w:pPr>
                            <w:r w:rsidRPr="00206121">
                              <w:t>Is carpeting buckled, loose, or frayed? Are carpet edges curled up?</w:t>
                            </w:r>
                          </w:p>
                          <w:p w14:paraId="59CCD4DA" w14:textId="77777777" w:rsidR="00206121" w:rsidRPr="00206121" w:rsidRDefault="00206121" w:rsidP="00206121">
                            <w:pPr>
                              <w:pStyle w:val="Bullet"/>
                              <w:spacing w:before="120" w:after="120"/>
                            </w:pPr>
                            <w:r w:rsidRPr="00206121">
                              <w:t>Does floor feel greasy or slippery?</w:t>
                            </w:r>
                          </w:p>
                          <w:p w14:paraId="220E9D0B" w14:textId="77777777" w:rsidR="00206121" w:rsidRPr="00206121" w:rsidRDefault="00206121" w:rsidP="00206121">
                            <w:pPr>
                              <w:pStyle w:val="Bullet"/>
                              <w:spacing w:before="120" w:after="120"/>
                            </w:pPr>
                            <w:r w:rsidRPr="00206121">
                              <w:t>Are liquid contaminants present (water, grease, oil, cleaning solutions, coffee)?</w:t>
                            </w:r>
                          </w:p>
                          <w:p w14:paraId="25AB6D6A" w14:textId="77777777" w:rsidR="00206121" w:rsidRPr="00206121" w:rsidRDefault="00206121" w:rsidP="00206121">
                            <w:pPr>
                              <w:pStyle w:val="Bullet"/>
                              <w:spacing w:before="120" w:after="120"/>
                            </w:pPr>
                            <w:r w:rsidRPr="00206121">
                              <w:t>Are dry contaminants present (powder, peanut shells, dirt, flour, food)?</w:t>
                            </w:r>
                          </w:p>
                          <w:p w14:paraId="3C913ABF" w14:textId="77777777" w:rsidR="00206121" w:rsidRPr="00206121" w:rsidRDefault="00206121" w:rsidP="00206121">
                            <w:pPr>
                              <w:pStyle w:val="Bullet"/>
                              <w:spacing w:before="120" w:after="120"/>
                            </w:pPr>
                            <w:r w:rsidRPr="00206121">
                              <w:t>Are there sudden changes in indoor floor elevation (more than 1/4 inch?</w:t>
                            </w:r>
                          </w:p>
                          <w:p w14:paraId="2A8796EB" w14:textId="77777777" w:rsidR="00206121" w:rsidRPr="00206121" w:rsidRDefault="00206121" w:rsidP="00206121">
                            <w:pPr>
                              <w:pStyle w:val="Bullet"/>
                              <w:spacing w:before="120" w:after="120"/>
                            </w:pPr>
                            <w:r w:rsidRPr="00206121">
                              <w:t>Are there metal grates or mesh flooring in the walkway?</w:t>
                            </w:r>
                          </w:p>
                          <w:p w14:paraId="2EB56D92" w14:textId="77777777" w:rsidR="00206121" w:rsidRPr="00206121" w:rsidRDefault="00206121" w:rsidP="00206121">
                            <w:pPr>
                              <w:pStyle w:val="Bullet"/>
                              <w:spacing w:before="120" w:after="120"/>
                            </w:pPr>
                            <w:r w:rsidRPr="00206121">
                              <w:t>Are water absorbent walk-off mats used in entrances?</w:t>
                            </w:r>
                          </w:p>
                          <w:p w14:paraId="0139365C" w14:textId="77777777" w:rsidR="00206121" w:rsidRPr="00206121" w:rsidRDefault="00206121" w:rsidP="00206121">
                            <w:pPr>
                              <w:pStyle w:val="Bullet"/>
                              <w:spacing w:before="120" w:after="120"/>
                            </w:pPr>
                            <w:r w:rsidRPr="00206121">
                              <w:t>Are slip-resistant mats used in wet areas?</w:t>
                            </w:r>
                          </w:p>
                          <w:p w14:paraId="0AE7235E" w14:textId="77777777" w:rsidR="00206121" w:rsidRPr="00206121" w:rsidRDefault="00206121" w:rsidP="00206121">
                            <w:pPr>
                              <w:pStyle w:val="Heading2"/>
                              <w:rPr>
                                <w:spacing w:val="0"/>
                              </w:rPr>
                            </w:pPr>
                            <w:r w:rsidRPr="00206121">
                              <w:rPr>
                                <w:spacing w:val="0"/>
                              </w:rPr>
                              <w:t>On Outdoor Walking and Working Surfaces</w:t>
                            </w:r>
                          </w:p>
                          <w:p w14:paraId="60448C9D" w14:textId="77777777" w:rsidR="00206121" w:rsidRPr="00206121" w:rsidRDefault="00206121" w:rsidP="00206121">
                            <w:pPr>
                              <w:pStyle w:val="Bullet"/>
                              <w:spacing w:before="120" w:after="120"/>
                            </w:pPr>
                            <w:r w:rsidRPr="00206121">
                              <w:t>Are</w:t>
                            </w:r>
                            <w:r w:rsidRPr="00206121">
                              <w:rPr>
                                <w:spacing w:val="-7"/>
                              </w:rPr>
                              <w:t xml:space="preserve"> </w:t>
                            </w:r>
                            <w:r w:rsidRPr="00206121">
                              <w:t>there</w:t>
                            </w:r>
                            <w:r w:rsidRPr="00206121">
                              <w:rPr>
                                <w:spacing w:val="-7"/>
                              </w:rPr>
                              <w:t xml:space="preserve"> </w:t>
                            </w:r>
                            <w:r w:rsidRPr="00206121">
                              <w:t>gaps,</w:t>
                            </w:r>
                            <w:r w:rsidRPr="00206121">
                              <w:rPr>
                                <w:spacing w:val="-7"/>
                              </w:rPr>
                              <w:t xml:space="preserve"> </w:t>
                            </w:r>
                            <w:r w:rsidRPr="00206121">
                              <w:t>cracks,</w:t>
                            </w:r>
                            <w:r w:rsidRPr="00206121">
                              <w:rPr>
                                <w:spacing w:val="-7"/>
                              </w:rPr>
                              <w:t xml:space="preserve"> </w:t>
                            </w:r>
                            <w:r w:rsidRPr="00206121">
                              <w:t>or</w:t>
                            </w:r>
                            <w:r w:rsidRPr="00206121">
                              <w:rPr>
                                <w:spacing w:val="-7"/>
                              </w:rPr>
                              <w:t xml:space="preserve"> </w:t>
                            </w:r>
                            <w:r w:rsidRPr="00206121">
                              <w:t>holes</w:t>
                            </w:r>
                            <w:r w:rsidRPr="00206121">
                              <w:rPr>
                                <w:spacing w:val="-7"/>
                              </w:rPr>
                              <w:t xml:space="preserve"> </w:t>
                            </w:r>
                            <w:r w:rsidRPr="00206121">
                              <w:t>in</w:t>
                            </w:r>
                            <w:r w:rsidRPr="00206121">
                              <w:rPr>
                                <w:spacing w:val="-7"/>
                              </w:rPr>
                              <w:t xml:space="preserve"> </w:t>
                            </w:r>
                            <w:r w:rsidRPr="00206121">
                              <w:t>the</w:t>
                            </w:r>
                            <w:r w:rsidRPr="00206121">
                              <w:rPr>
                                <w:spacing w:val="-7"/>
                              </w:rPr>
                              <w:t xml:space="preserve"> </w:t>
                            </w:r>
                            <w:r w:rsidRPr="00206121">
                              <w:t>outdoor walkway of more than 1/2 inch?</w:t>
                            </w:r>
                          </w:p>
                          <w:p w14:paraId="40D3429B" w14:textId="77777777" w:rsidR="00206121" w:rsidRPr="00206121" w:rsidRDefault="00206121" w:rsidP="00206121">
                            <w:pPr>
                              <w:pStyle w:val="Bullet"/>
                              <w:spacing w:before="120" w:after="120"/>
                            </w:pPr>
                            <w:r w:rsidRPr="00206121">
                              <w:t>Are there metal grates or mesh flooring in</w:t>
                            </w:r>
                            <w:r w:rsidRPr="00206121">
                              <w:rPr>
                                <w:spacing w:val="40"/>
                              </w:rPr>
                              <w:t xml:space="preserve"> </w:t>
                            </w:r>
                            <w:r w:rsidRPr="00206121">
                              <w:t>the walkway?</w:t>
                            </w:r>
                          </w:p>
                          <w:p w14:paraId="03AF151F" w14:textId="77777777" w:rsidR="00206121" w:rsidRPr="00206121" w:rsidRDefault="00206121" w:rsidP="00206121">
                            <w:pPr>
                              <w:pStyle w:val="Bullet"/>
                              <w:spacing w:before="120" w:after="120"/>
                            </w:pPr>
                            <w:r w:rsidRPr="00206121">
                              <w:t>Is</w:t>
                            </w:r>
                            <w:r w:rsidRPr="00206121">
                              <w:rPr>
                                <w:spacing w:val="-8"/>
                              </w:rPr>
                              <w:t xml:space="preserve"> </w:t>
                            </w:r>
                            <w:r w:rsidRPr="00206121">
                              <w:t>the</w:t>
                            </w:r>
                            <w:r w:rsidRPr="00206121">
                              <w:rPr>
                                <w:spacing w:val="-8"/>
                              </w:rPr>
                              <w:t xml:space="preserve"> </w:t>
                            </w:r>
                            <w:r w:rsidRPr="00206121">
                              <w:t>walkway</w:t>
                            </w:r>
                            <w:r w:rsidRPr="00206121">
                              <w:rPr>
                                <w:spacing w:val="-8"/>
                              </w:rPr>
                              <w:t xml:space="preserve"> </w:t>
                            </w:r>
                            <w:r w:rsidRPr="00206121">
                              <w:t>uneven,</w:t>
                            </w:r>
                            <w:r w:rsidRPr="00206121">
                              <w:rPr>
                                <w:spacing w:val="-8"/>
                              </w:rPr>
                              <w:t xml:space="preserve"> </w:t>
                            </w:r>
                            <w:r w:rsidRPr="00206121">
                              <w:t>with</w:t>
                            </w:r>
                            <w:r w:rsidRPr="00206121">
                              <w:rPr>
                                <w:spacing w:val="-8"/>
                              </w:rPr>
                              <w:t xml:space="preserve"> </w:t>
                            </w:r>
                            <w:r w:rsidRPr="00206121">
                              <w:t>abrupt</w:t>
                            </w:r>
                            <w:r w:rsidRPr="00206121">
                              <w:rPr>
                                <w:spacing w:val="-8"/>
                              </w:rPr>
                              <w:t xml:space="preserve"> </w:t>
                            </w:r>
                            <w:r w:rsidRPr="00206121">
                              <w:t>changes in level?</w:t>
                            </w:r>
                          </w:p>
                          <w:p w14:paraId="6EC9ED72" w14:textId="77777777" w:rsidR="00206121" w:rsidRPr="00206121" w:rsidRDefault="00206121" w:rsidP="00206121">
                            <w:pPr>
                              <w:pStyle w:val="Bullet"/>
                              <w:spacing w:before="120" w:after="120"/>
                            </w:pPr>
                            <w:r w:rsidRPr="00206121">
                              <w:t>Is</w:t>
                            </w:r>
                            <w:r w:rsidRPr="00206121">
                              <w:rPr>
                                <w:spacing w:val="-12"/>
                              </w:rPr>
                              <w:t xml:space="preserve"> </w:t>
                            </w:r>
                            <w:r w:rsidRPr="00206121">
                              <w:t>there</w:t>
                            </w:r>
                            <w:r w:rsidRPr="00206121">
                              <w:rPr>
                                <w:spacing w:val="-12"/>
                              </w:rPr>
                              <w:t xml:space="preserve"> </w:t>
                            </w:r>
                            <w:r w:rsidRPr="00206121">
                              <w:t>debris</w:t>
                            </w:r>
                            <w:r w:rsidRPr="00206121">
                              <w:rPr>
                                <w:spacing w:val="-12"/>
                              </w:rPr>
                              <w:t xml:space="preserve"> </w:t>
                            </w:r>
                            <w:r w:rsidRPr="00206121">
                              <w:t>(pebbles,</w:t>
                            </w:r>
                            <w:r w:rsidRPr="00206121">
                              <w:rPr>
                                <w:spacing w:val="-12"/>
                              </w:rPr>
                              <w:t xml:space="preserve"> </w:t>
                            </w:r>
                            <w:r w:rsidRPr="00206121">
                              <w:t>rocks,</w:t>
                            </w:r>
                            <w:r w:rsidRPr="00206121">
                              <w:rPr>
                                <w:spacing w:val="-12"/>
                              </w:rPr>
                              <w:t xml:space="preserve"> </w:t>
                            </w:r>
                            <w:r w:rsidRPr="00206121">
                              <w:t>leaves,</w:t>
                            </w:r>
                            <w:r w:rsidRPr="00206121">
                              <w:rPr>
                                <w:spacing w:val="-12"/>
                              </w:rPr>
                              <w:t xml:space="preserve"> </w:t>
                            </w:r>
                            <w:r w:rsidRPr="00206121">
                              <w:t>grass clippings) on the walkway?</w:t>
                            </w:r>
                          </w:p>
                          <w:p w14:paraId="53A72E8A" w14:textId="77777777" w:rsidR="00206121" w:rsidRPr="00206121" w:rsidRDefault="00206121" w:rsidP="00206121">
                            <w:pPr>
                              <w:pStyle w:val="Bullet"/>
                              <w:spacing w:before="120" w:after="120"/>
                            </w:pPr>
                            <w:r w:rsidRPr="00206121">
                              <w:t>Are there any slippery conditions present (water, grease, ice, snow)?</w:t>
                            </w:r>
                          </w:p>
                          <w:p w14:paraId="4FB15559" w14:textId="77777777" w:rsidR="00206121" w:rsidRPr="00206121" w:rsidRDefault="00206121" w:rsidP="00206121">
                            <w:pPr>
                              <w:pStyle w:val="Bullet"/>
                              <w:spacing w:before="120" w:after="120"/>
                            </w:pPr>
                            <w:r w:rsidRPr="00206121">
                              <w:t>Are</w:t>
                            </w:r>
                            <w:r w:rsidRPr="00206121">
                              <w:rPr>
                                <w:spacing w:val="-8"/>
                              </w:rPr>
                              <w:t xml:space="preserve"> </w:t>
                            </w:r>
                            <w:r w:rsidRPr="00206121">
                              <w:t>concrete</w:t>
                            </w:r>
                            <w:r w:rsidRPr="00206121">
                              <w:rPr>
                                <w:spacing w:val="-8"/>
                              </w:rPr>
                              <w:t xml:space="preserve"> </w:t>
                            </w:r>
                            <w:r w:rsidRPr="00206121">
                              <w:t>wheel</w:t>
                            </w:r>
                            <w:r w:rsidRPr="00206121">
                              <w:rPr>
                                <w:spacing w:val="-8"/>
                              </w:rPr>
                              <w:t xml:space="preserve"> </w:t>
                            </w:r>
                            <w:r w:rsidRPr="00206121">
                              <w:t>stops</w:t>
                            </w:r>
                            <w:r w:rsidRPr="00206121">
                              <w:rPr>
                                <w:spacing w:val="-8"/>
                              </w:rPr>
                              <w:t xml:space="preserve"> </w:t>
                            </w:r>
                            <w:r w:rsidRPr="00206121">
                              <w:t>in</w:t>
                            </w:r>
                            <w:r w:rsidRPr="00206121">
                              <w:rPr>
                                <w:spacing w:val="-8"/>
                              </w:rPr>
                              <w:t xml:space="preserve"> </w:t>
                            </w:r>
                            <w:r w:rsidRPr="00206121">
                              <w:t>the</w:t>
                            </w:r>
                            <w:r w:rsidRPr="00206121">
                              <w:rPr>
                                <w:spacing w:val="-8"/>
                              </w:rPr>
                              <w:t xml:space="preserve"> </w:t>
                            </w:r>
                            <w:r w:rsidRPr="00206121">
                              <w:t>parking</w:t>
                            </w:r>
                            <w:r w:rsidRPr="00206121">
                              <w:rPr>
                                <w:spacing w:val="-8"/>
                              </w:rPr>
                              <w:t xml:space="preserve"> </w:t>
                            </w:r>
                            <w:r w:rsidRPr="00206121">
                              <w:t>areas highlighted with paint?</w:t>
                            </w:r>
                          </w:p>
                          <w:p w14:paraId="612422C7" w14:textId="77777777" w:rsidR="00206121" w:rsidRPr="00206121" w:rsidRDefault="00206121" w:rsidP="00206121">
                            <w:pPr>
                              <w:pStyle w:val="Bullet"/>
                              <w:spacing w:before="120" w:after="120"/>
                            </w:pPr>
                            <w:r w:rsidRPr="00206121">
                              <w:t>Are</w:t>
                            </w:r>
                            <w:r w:rsidRPr="00206121">
                              <w:rPr>
                                <w:spacing w:val="-14"/>
                              </w:rPr>
                              <w:t xml:space="preserve"> </w:t>
                            </w:r>
                            <w:r w:rsidRPr="00206121">
                              <w:t>changes</w:t>
                            </w:r>
                            <w:r w:rsidRPr="00206121">
                              <w:rPr>
                                <w:spacing w:val="-14"/>
                              </w:rPr>
                              <w:t xml:space="preserve"> </w:t>
                            </w:r>
                            <w:r w:rsidRPr="00206121">
                              <w:t>in</w:t>
                            </w:r>
                            <w:r w:rsidRPr="00206121">
                              <w:rPr>
                                <w:spacing w:val="-14"/>
                              </w:rPr>
                              <w:t xml:space="preserve"> </w:t>
                            </w:r>
                            <w:r w:rsidRPr="00206121">
                              <w:t>elevation</w:t>
                            </w:r>
                            <w:r w:rsidRPr="00206121">
                              <w:rPr>
                                <w:spacing w:val="-14"/>
                              </w:rPr>
                              <w:t xml:space="preserve"> </w:t>
                            </w:r>
                            <w:r w:rsidRPr="00206121">
                              <w:t>in</w:t>
                            </w:r>
                            <w:r w:rsidRPr="00206121">
                              <w:rPr>
                                <w:spacing w:val="-14"/>
                              </w:rPr>
                              <w:t xml:space="preserve"> </w:t>
                            </w:r>
                            <w:r w:rsidRPr="00206121">
                              <w:t>parking</w:t>
                            </w:r>
                            <w:r w:rsidRPr="00206121">
                              <w:rPr>
                                <w:spacing w:val="-14"/>
                              </w:rPr>
                              <w:t xml:space="preserve"> </w:t>
                            </w:r>
                            <w:r w:rsidRPr="00206121">
                              <w:t>areas highlighted with paint?</w:t>
                            </w:r>
                          </w:p>
                          <w:p w14:paraId="42571844" w14:textId="77777777" w:rsidR="00206121" w:rsidRPr="00206121" w:rsidRDefault="00206121" w:rsidP="00206121"/>
                          <w:p w14:paraId="224AB8BB" w14:textId="77777777" w:rsidR="00206121" w:rsidRDefault="00206121" w:rsidP="00206121">
                            <w:pPr>
                              <w:pStyle w:val="Bullet"/>
                              <w:numPr>
                                <w:ilvl w:val="0"/>
                                <w:numId w:val="0"/>
                              </w:numPr>
                              <w:ind w:left="144"/>
                            </w:pPr>
                          </w:p>
                          <w:p w14:paraId="279D911D" w14:textId="77777777" w:rsidR="00206121" w:rsidRPr="00206121" w:rsidRDefault="00206121" w:rsidP="00206121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996CE" id="Textbox 63" o:spid="_x0000_s1035" type="#_x0000_t202" style="position:absolute;margin-left:35.25pt;margin-top:15.75pt;width:270pt;height:630pt;z-index:-251795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" filled="f" stroked="f">
                <v:textbox inset="0,0,0,0">
                  <w:txbxContent>
                    <w:p w14:paraId="4028B655" w14:textId="77777777" w:rsidR="00CD1B76" w:rsidRDefault="00000000" w:rsidP="00580D3D">
                      <w:pPr>
                        <w:pStyle w:val="Heading1"/>
                      </w:pPr>
                      <w:r>
                        <w:t>How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Identify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Slip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&amp;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Trip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Hazards</w:t>
                      </w:r>
                    </w:p>
                    <w:p w14:paraId="74E7BB4F" w14:textId="77777777" w:rsidR="00CD1B76" w:rsidRDefault="00000000" w:rsidP="002245AC">
                      <w:pPr>
                        <w:pStyle w:val="Heading2"/>
                        <w:rPr>
                          <w:spacing w:val="0"/>
                        </w:rPr>
                      </w:pPr>
                      <w:r w:rsidRPr="002245AC">
                        <w:rPr>
                          <w:spacing w:val="0"/>
                        </w:rPr>
                        <w:t>On Indoor Walking and Working Surfaces</w:t>
                      </w:r>
                    </w:p>
                    <w:p w14:paraId="7909BD22" w14:textId="77777777" w:rsidR="00206121" w:rsidRPr="00206121" w:rsidRDefault="00206121" w:rsidP="00206121">
                      <w:pPr>
                        <w:pStyle w:val="Bullet"/>
                        <w:spacing w:before="120" w:after="120"/>
                      </w:pPr>
                      <w:r w:rsidRPr="00206121">
                        <w:t>Do tiles, linoleum, or other flooring have holes, cracks, or bumps?</w:t>
                      </w:r>
                    </w:p>
                    <w:p w14:paraId="05A9AFE0" w14:textId="77777777" w:rsidR="00206121" w:rsidRPr="00206121" w:rsidRDefault="00206121" w:rsidP="00206121">
                      <w:pPr>
                        <w:pStyle w:val="Bullet"/>
                        <w:spacing w:before="120" w:after="120"/>
                      </w:pPr>
                      <w:r w:rsidRPr="00206121">
                        <w:t>Is carpeting buckled, loose, or frayed? Are carpet edges curled up?</w:t>
                      </w:r>
                    </w:p>
                    <w:p w14:paraId="59CCD4DA" w14:textId="77777777" w:rsidR="00206121" w:rsidRPr="00206121" w:rsidRDefault="00206121" w:rsidP="00206121">
                      <w:pPr>
                        <w:pStyle w:val="Bullet"/>
                        <w:spacing w:before="120" w:after="120"/>
                      </w:pPr>
                      <w:r w:rsidRPr="00206121">
                        <w:t>Does floor feel greasy or slippery?</w:t>
                      </w:r>
                    </w:p>
                    <w:p w14:paraId="220E9D0B" w14:textId="77777777" w:rsidR="00206121" w:rsidRPr="00206121" w:rsidRDefault="00206121" w:rsidP="00206121">
                      <w:pPr>
                        <w:pStyle w:val="Bullet"/>
                        <w:spacing w:before="120" w:after="120"/>
                      </w:pPr>
                      <w:r w:rsidRPr="00206121">
                        <w:t>Are liquid contaminants present (water, grease, oil, cleaning solutions, coffee)?</w:t>
                      </w:r>
                    </w:p>
                    <w:p w14:paraId="25AB6D6A" w14:textId="77777777" w:rsidR="00206121" w:rsidRPr="00206121" w:rsidRDefault="00206121" w:rsidP="00206121">
                      <w:pPr>
                        <w:pStyle w:val="Bullet"/>
                        <w:spacing w:before="120" w:after="120"/>
                      </w:pPr>
                      <w:r w:rsidRPr="00206121">
                        <w:t>Are dry contaminants present (powder, peanut shells, dirt, flour, food)?</w:t>
                      </w:r>
                    </w:p>
                    <w:p w14:paraId="3C913ABF" w14:textId="77777777" w:rsidR="00206121" w:rsidRPr="00206121" w:rsidRDefault="00206121" w:rsidP="00206121">
                      <w:pPr>
                        <w:pStyle w:val="Bullet"/>
                        <w:spacing w:before="120" w:after="120"/>
                      </w:pPr>
                      <w:r w:rsidRPr="00206121">
                        <w:t>Are there sudden changes in indoor floor elevation (more than 1/4 inch?</w:t>
                      </w:r>
                    </w:p>
                    <w:p w14:paraId="2A8796EB" w14:textId="77777777" w:rsidR="00206121" w:rsidRPr="00206121" w:rsidRDefault="00206121" w:rsidP="00206121">
                      <w:pPr>
                        <w:pStyle w:val="Bullet"/>
                        <w:spacing w:before="120" w:after="120"/>
                      </w:pPr>
                      <w:r w:rsidRPr="00206121">
                        <w:t>Are there metal grates or mesh flooring in the walkway?</w:t>
                      </w:r>
                    </w:p>
                    <w:p w14:paraId="2EB56D92" w14:textId="77777777" w:rsidR="00206121" w:rsidRPr="00206121" w:rsidRDefault="00206121" w:rsidP="00206121">
                      <w:pPr>
                        <w:pStyle w:val="Bullet"/>
                        <w:spacing w:before="120" w:after="120"/>
                      </w:pPr>
                      <w:r w:rsidRPr="00206121">
                        <w:t>Are water absorbent walk-off mats used in entrances?</w:t>
                      </w:r>
                    </w:p>
                    <w:p w14:paraId="0139365C" w14:textId="77777777" w:rsidR="00206121" w:rsidRPr="00206121" w:rsidRDefault="00206121" w:rsidP="00206121">
                      <w:pPr>
                        <w:pStyle w:val="Bullet"/>
                        <w:spacing w:before="120" w:after="120"/>
                      </w:pPr>
                      <w:r w:rsidRPr="00206121">
                        <w:t>Are slip-resistant mats used in wet areas?</w:t>
                      </w:r>
                    </w:p>
                    <w:p w14:paraId="0AE7235E" w14:textId="77777777" w:rsidR="00206121" w:rsidRPr="00206121" w:rsidRDefault="00206121" w:rsidP="00206121">
                      <w:pPr>
                        <w:pStyle w:val="Heading2"/>
                        <w:rPr>
                          <w:spacing w:val="0"/>
                        </w:rPr>
                      </w:pPr>
                      <w:r w:rsidRPr="00206121">
                        <w:rPr>
                          <w:spacing w:val="0"/>
                        </w:rPr>
                        <w:t>On Outdoor Walking and Working Surfaces</w:t>
                      </w:r>
                    </w:p>
                    <w:p w14:paraId="60448C9D" w14:textId="77777777" w:rsidR="00206121" w:rsidRPr="00206121" w:rsidRDefault="00206121" w:rsidP="00206121">
                      <w:pPr>
                        <w:pStyle w:val="Bullet"/>
                        <w:spacing w:before="120" w:after="120"/>
                      </w:pPr>
                      <w:r w:rsidRPr="00206121">
                        <w:t>Are</w:t>
                      </w:r>
                      <w:r w:rsidRPr="00206121">
                        <w:rPr>
                          <w:spacing w:val="-7"/>
                        </w:rPr>
                        <w:t xml:space="preserve"> </w:t>
                      </w:r>
                      <w:r w:rsidRPr="00206121">
                        <w:t>there</w:t>
                      </w:r>
                      <w:r w:rsidRPr="00206121">
                        <w:rPr>
                          <w:spacing w:val="-7"/>
                        </w:rPr>
                        <w:t xml:space="preserve"> </w:t>
                      </w:r>
                      <w:r w:rsidRPr="00206121">
                        <w:t>gaps,</w:t>
                      </w:r>
                      <w:r w:rsidRPr="00206121">
                        <w:rPr>
                          <w:spacing w:val="-7"/>
                        </w:rPr>
                        <w:t xml:space="preserve"> </w:t>
                      </w:r>
                      <w:r w:rsidRPr="00206121">
                        <w:t>cracks,</w:t>
                      </w:r>
                      <w:r w:rsidRPr="00206121">
                        <w:rPr>
                          <w:spacing w:val="-7"/>
                        </w:rPr>
                        <w:t xml:space="preserve"> </w:t>
                      </w:r>
                      <w:r w:rsidRPr="00206121">
                        <w:t>or</w:t>
                      </w:r>
                      <w:r w:rsidRPr="00206121">
                        <w:rPr>
                          <w:spacing w:val="-7"/>
                        </w:rPr>
                        <w:t xml:space="preserve"> </w:t>
                      </w:r>
                      <w:r w:rsidRPr="00206121">
                        <w:t>holes</w:t>
                      </w:r>
                      <w:r w:rsidRPr="00206121">
                        <w:rPr>
                          <w:spacing w:val="-7"/>
                        </w:rPr>
                        <w:t xml:space="preserve"> </w:t>
                      </w:r>
                      <w:r w:rsidRPr="00206121">
                        <w:t>in</w:t>
                      </w:r>
                      <w:r w:rsidRPr="00206121">
                        <w:rPr>
                          <w:spacing w:val="-7"/>
                        </w:rPr>
                        <w:t xml:space="preserve"> </w:t>
                      </w:r>
                      <w:r w:rsidRPr="00206121">
                        <w:t>the</w:t>
                      </w:r>
                      <w:r w:rsidRPr="00206121">
                        <w:rPr>
                          <w:spacing w:val="-7"/>
                        </w:rPr>
                        <w:t xml:space="preserve"> </w:t>
                      </w:r>
                      <w:r w:rsidRPr="00206121">
                        <w:t>outdoor walkway of more than 1/2 inch?</w:t>
                      </w:r>
                    </w:p>
                    <w:p w14:paraId="40D3429B" w14:textId="77777777" w:rsidR="00206121" w:rsidRPr="00206121" w:rsidRDefault="00206121" w:rsidP="00206121">
                      <w:pPr>
                        <w:pStyle w:val="Bullet"/>
                        <w:spacing w:before="120" w:after="120"/>
                      </w:pPr>
                      <w:r w:rsidRPr="00206121">
                        <w:t>Are there metal grates or mesh flooring in</w:t>
                      </w:r>
                      <w:r w:rsidRPr="00206121">
                        <w:rPr>
                          <w:spacing w:val="40"/>
                        </w:rPr>
                        <w:t xml:space="preserve"> </w:t>
                      </w:r>
                      <w:r w:rsidRPr="00206121">
                        <w:t>the walkway?</w:t>
                      </w:r>
                    </w:p>
                    <w:p w14:paraId="03AF151F" w14:textId="77777777" w:rsidR="00206121" w:rsidRPr="00206121" w:rsidRDefault="00206121" w:rsidP="00206121">
                      <w:pPr>
                        <w:pStyle w:val="Bullet"/>
                        <w:spacing w:before="120" w:after="120"/>
                      </w:pPr>
                      <w:r w:rsidRPr="00206121">
                        <w:t>Is</w:t>
                      </w:r>
                      <w:r w:rsidRPr="00206121">
                        <w:rPr>
                          <w:spacing w:val="-8"/>
                        </w:rPr>
                        <w:t xml:space="preserve"> </w:t>
                      </w:r>
                      <w:r w:rsidRPr="00206121">
                        <w:t>the</w:t>
                      </w:r>
                      <w:r w:rsidRPr="00206121">
                        <w:rPr>
                          <w:spacing w:val="-8"/>
                        </w:rPr>
                        <w:t xml:space="preserve"> </w:t>
                      </w:r>
                      <w:r w:rsidRPr="00206121">
                        <w:t>walkway</w:t>
                      </w:r>
                      <w:r w:rsidRPr="00206121">
                        <w:rPr>
                          <w:spacing w:val="-8"/>
                        </w:rPr>
                        <w:t xml:space="preserve"> </w:t>
                      </w:r>
                      <w:r w:rsidRPr="00206121">
                        <w:t>uneven,</w:t>
                      </w:r>
                      <w:r w:rsidRPr="00206121">
                        <w:rPr>
                          <w:spacing w:val="-8"/>
                        </w:rPr>
                        <w:t xml:space="preserve"> </w:t>
                      </w:r>
                      <w:r w:rsidRPr="00206121">
                        <w:t>with</w:t>
                      </w:r>
                      <w:r w:rsidRPr="00206121">
                        <w:rPr>
                          <w:spacing w:val="-8"/>
                        </w:rPr>
                        <w:t xml:space="preserve"> </w:t>
                      </w:r>
                      <w:r w:rsidRPr="00206121">
                        <w:t>abrupt</w:t>
                      </w:r>
                      <w:r w:rsidRPr="00206121">
                        <w:rPr>
                          <w:spacing w:val="-8"/>
                        </w:rPr>
                        <w:t xml:space="preserve"> </w:t>
                      </w:r>
                      <w:r w:rsidRPr="00206121">
                        <w:t>changes in level?</w:t>
                      </w:r>
                    </w:p>
                    <w:p w14:paraId="6EC9ED72" w14:textId="77777777" w:rsidR="00206121" w:rsidRPr="00206121" w:rsidRDefault="00206121" w:rsidP="00206121">
                      <w:pPr>
                        <w:pStyle w:val="Bullet"/>
                        <w:spacing w:before="120" w:after="120"/>
                      </w:pPr>
                      <w:r w:rsidRPr="00206121">
                        <w:t>Is</w:t>
                      </w:r>
                      <w:r w:rsidRPr="00206121">
                        <w:rPr>
                          <w:spacing w:val="-12"/>
                        </w:rPr>
                        <w:t xml:space="preserve"> </w:t>
                      </w:r>
                      <w:r w:rsidRPr="00206121">
                        <w:t>there</w:t>
                      </w:r>
                      <w:r w:rsidRPr="00206121">
                        <w:rPr>
                          <w:spacing w:val="-12"/>
                        </w:rPr>
                        <w:t xml:space="preserve"> </w:t>
                      </w:r>
                      <w:r w:rsidRPr="00206121">
                        <w:t>debris</w:t>
                      </w:r>
                      <w:r w:rsidRPr="00206121">
                        <w:rPr>
                          <w:spacing w:val="-12"/>
                        </w:rPr>
                        <w:t xml:space="preserve"> </w:t>
                      </w:r>
                      <w:r w:rsidRPr="00206121">
                        <w:t>(pebbles,</w:t>
                      </w:r>
                      <w:r w:rsidRPr="00206121">
                        <w:rPr>
                          <w:spacing w:val="-12"/>
                        </w:rPr>
                        <w:t xml:space="preserve"> </w:t>
                      </w:r>
                      <w:r w:rsidRPr="00206121">
                        <w:t>rocks,</w:t>
                      </w:r>
                      <w:r w:rsidRPr="00206121">
                        <w:rPr>
                          <w:spacing w:val="-12"/>
                        </w:rPr>
                        <w:t xml:space="preserve"> </w:t>
                      </w:r>
                      <w:r w:rsidRPr="00206121">
                        <w:t>leaves,</w:t>
                      </w:r>
                      <w:r w:rsidRPr="00206121">
                        <w:rPr>
                          <w:spacing w:val="-12"/>
                        </w:rPr>
                        <w:t xml:space="preserve"> </w:t>
                      </w:r>
                      <w:r w:rsidRPr="00206121">
                        <w:t>grass clippings) on the walkway?</w:t>
                      </w:r>
                    </w:p>
                    <w:p w14:paraId="53A72E8A" w14:textId="77777777" w:rsidR="00206121" w:rsidRPr="00206121" w:rsidRDefault="00206121" w:rsidP="00206121">
                      <w:pPr>
                        <w:pStyle w:val="Bullet"/>
                        <w:spacing w:before="120" w:after="120"/>
                      </w:pPr>
                      <w:r w:rsidRPr="00206121">
                        <w:t>Are there any slippery conditions present (water, grease, ice, snow)?</w:t>
                      </w:r>
                    </w:p>
                    <w:p w14:paraId="4FB15559" w14:textId="77777777" w:rsidR="00206121" w:rsidRPr="00206121" w:rsidRDefault="00206121" w:rsidP="00206121">
                      <w:pPr>
                        <w:pStyle w:val="Bullet"/>
                        <w:spacing w:before="120" w:after="120"/>
                      </w:pPr>
                      <w:r w:rsidRPr="00206121">
                        <w:t>Are</w:t>
                      </w:r>
                      <w:r w:rsidRPr="00206121">
                        <w:rPr>
                          <w:spacing w:val="-8"/>
                        </w:rPr>
                        <w:t xml:space="preserve"> </w:t>
                      </w:r>
                      <w:r w:rsidRPr="00206121">
                        <w:t>concrete</w:t>
                      </w:r>
                      <w:r w:rsidRPr="00206121">
                        <w:rPr>
                          <w:spacing w:val="-8"/>
                        </w:rPr>
                        <w:t xml:space="preserve"> </w:t>
                      </w:r>
                      <w:r w:rsidRPr="00206121">
                        <w:t>wheel</w:t>
                      </w:r>
                      <w:r w:rsidRPr="00206121">
                        <w:rPr>
                          <w:spacing w:val="-8"/>
                        </w:rPr>
                        <w:t xml:space="preserve"> </w:t>
                      </w:r>
                      <w:r w:rsidRPr="00206121">
                        <w:t>stops</w:t>
                      </w:r>
                      <w:r w:rsidRPr="00206121">
                        <w:rPr>
                          <w:spacing w:val="-8"/>
                        </w:rPr>
                        <w:t xml:space="preserve"> </w:t>
                      </w:r>
                      <w:r w:rsidRPr="00206121">
                        <w:t>in</w:t>
                      </w:r>
                      <w:r w:rsidRPr="00206121">
                        <w:rPr>
                          <w:spacing w:val="-8"/>
                        </w:rPr>
                        <w:t xml:space="preserve"> </w:t>
                      </w:r>
                      <w:r w:rsidRPr="00206121">
                        <w:t>the</w:t>
                      </w:r>
                      <w:r w:rsidRPr="00206121">
                        <w:rPr>
                          <w:spacing w:val="-8"/>
                        </w:rPr>
                        <w:t xml:space="preserve"> </w:t>
                      </w:r>
                      <w:r w:rsidRPr="00206121">
                        <w:t>parking</w:t>
                      </w:r>
                      <w:r w:rsidRPr="00206121">
                        <w:rPr>
                          <w:spacing w:val="-8"/>
                        </w:rPr>
                        <w:t xml:space="preserve"> </w:t>
                      </w:r>
                      <w:r w:rsidRPr="00206121">
                        <w:t>areas highlighted with paint?</w:t>
                      </w:r>
                    </w:p>
                    <w:p w14:paraId="612422C7" w14:textId="77777777" w:rsidR="00206121" w:rsidRPr="00206121" w:rsidRDefault="00206121" w:rsidP="00206121">
                      <w:pPr>
                        <w:pStyle w:val="Bullet"/>
                        <w:spacing w:before="120" w:after="120"/>
                      </w:pPr>
                      <w:r w:rsidRPr="00206121">
                        <w:t>Are</w:t>
                      </w:r>
                      <w:r w:rsidRPr="00206121">
                        <w:rPr>
                          <w:spacing w:val="-14"/>
                        </w:rPr>
                        <w:t xml:space="preserve"> </w:t>
                      </w:r>
                      <w:r w:rsidRPr="00206121">
                        <w:t>changes</w:t>
                      </w:r>
                      <w:r w:rsidRPr="00206121">
                        <w:rPr>
                          <w:spacing w:val="-14"/>
                        </w:rPr>
                        <w:t xml:space="preserve"> </w:t>
                      </w:r>
                      <w:r w:rsidRPr="00206121">
                        <w:t>in</w:t>
                      </w:r>
                      <w:r w:rsidRPr="00206121">
                        <w:rPr>
                          <w:spacing w:val="-14"/>
                        </w:rPr>
                        <w:t xml:space="preserve"> </w:t>
                      </w:r>
                      <w:r w:rsidRPr="00206121">
                        <w:t>elevation</w:t>
                      </w:r>
                      <w:r w:rsidRPr="00206121">
                        <w:rPr>
                          <w:spacing w:val="-14"/>
                        </w:rPr>
                        <w:t xml:space="preserve"> </w:t>
                      </w:r>
                      <w:r w:rsidRPr="00206121">
                        <w:t>in</w:t>
                      </w:r>
                      <w:r w:rsidRPr="00206121">
                        <w:rPr>
                          <w:spacing w:val="-14"/>
                        </w:rPr>
                        <w:t xml:space="preserve"> </w:t>
                      </w:r>
                      <w:r w:rsidRPr="00206121">
                        <w:t>parking</w:t>
                      </w:r>
                      <w:r w:rsidRPr="00206121">
                        <w:rPr>
                          <w:spacing w:val="-14"/>
                        </w:rPr>
                        <w:t xml:space="preserve"> </w:t>
                      </w:r>
                      <w:r w:rsidRPr="00206121">
                        <w:t>areas highlighted with paint?</w:t>
                      </w:r>
                    </w:p>
                    <w:p w14:paraId="42571844" w14:textId="77777777" w:rsidR="00206121" w:rsidRPr="00206121" w:rsidRDefault="00206121" w:rsidP="00206121"/>
                    <w:p w14:paraId="224AB8BB" w14:textId="77777777" w:rsidR="00206121" w:rsidRDefault="00206121" w:rsidP="00206121">
                      <w:pPr>
                        <w:pStyle w:val="Bullet"/>
                        <w:numPr>
                          <w:ilvl w:val="0"/>
                          <w:numId w:val="0"/>
                        </w:numPr>
                        <w:ind w:left="144"/>
                      </w:pPr>
                    </w:p>
                    <w:p w14:paraId="279D911D" w14:textId="77777777" w:rsidR="00206121" w:rsidRPr="00206121" w:rsidRDefault="00206121" w:rsidP="00206121"/>
                  </w:txbxContent>
                </v:textbox>
                <w10:wrap anchorx="page" anchory="page"/>
              </v:shape>
            </w:pict>
          </mc:Fallback>
        </mc:AlternateContent>
      </w:r>
    </w:p>
    <w:p w14:paraId="1BF71513" w14:textId="77777777" w:rsidR="00CD1B76" w:rsidRDefault="00CD1B76">
      <w:pPr>
        <w:rPr>
          <w:sz w:val="2"/>
          <w:szCs w:val="2"/>
        </w:rPr>
        <w:sectPr w:rsidR="00CD1B76">
          <w:pgSz w:w="12240" w:h="15840"/>
          <w:pgMar w:top="620" w:right="360" w:bottom="0" w:left="360" w:header="720" w:footer="720" w:gutter="0"/>
          <w:cols w:space="720"/>
        </w:sectPr>
      </w:pPr>
    </w:p>
    <w:p w14:paraId="70F0352B" w14:textId="77777777" w:rsidR="00CD1B76" w:rsidRDefault="00206121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251896832" behindDoc="1" locked="0" layoutInCell="1" allowOverlap="1" wp14:anchorId="75676D04" wp14:editId="1BCE16B6">
                <wp:simplePos x="0" y="0"/>
                <wp:positionH relativeFrom="page">
                  <wp:posOffset>4105275</wp:posOffset>
                </wp:positionH>
                <wp:positionV relativeFrom="page">
                  <wp:posOffset>723900</wp:posOffset>
                </wp:positionV>
                <wp:extent cx="3203575" cy="7248525"/>
                <wp:effectExtent l="0" t="0" r="0" b="0"/>
                <wp:wrapNone/>
                <wp:docPr id="146" name="Text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3575" cy="7248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2395C1" w14:textId="77777777" w:rsidR="00CD1B76" w:rsidRPr="00580D3D" w:rsidRDefault="00000000" w:rsidP="00580D3D">
                            <w:pPr>
                              <w:pStyle w:val="Heading2"/>
                            </w:pPr>
                            <w:r w:rsidRPr="00580D3D">
                              <w:t xml:space="preserve">Risk </w:t>
                            </w:r>
                            <w:r w:rsidR="002245AC">
                              <w:t>S</w:t>
                            </w:r>
                            <w:r w:rsidRPr="00580D3D">
                              <w:t>pecific</w:t>
                            </w:r>
                            <w:r w:rsidR="002245AC">
                              <w:t xml:space="preserve"> F</w:t>
                            </w:r>
                            <w:r w:rsidRPr="00580D3D">
                              <w:t>ootwear</w:t>
                            </w:r>
                          </w:p>
                          <w:p w14:paraId="6E34D9D6" w14:textId="77777777" w:rsidR="00CD1B76" w:rsidRDefault="00000000" w:rsidP="00580D3D">
                            <w:pPr>
                              <w:pStyle w:val="BodyText"/>
                            </w:pPr>
                            <w:r>
                              <w:rPr>
                                <w:w w:val="105"/>
                              </w:rPr>
                              <w:t>Employees working in or around operations resulting in wet or slippery floors are required</w:t>
                            </w:r>
                            <w:r>
                              <w:rPr>
                                <w:spacing w:val="8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 wear slip resistant soled shoes. Employees will be responsible for inspecting their footwear regularly to ensure they are in good condition and still provide adequate slip resistance.</w:t>
                            </w:r>
                          </w:p>
                          <w:p w14:paraId="7C95E6F1" w14:textId="77777777" w:rsidR="00CD1B76" w:rsidRDefault="00000000" w:rsidP="00580D3D">
                            <w:pPr>
                              <w:pStyle w:val="BodyText"/>
                            </w:pPr>
                            <w:r>
                              <w:rPr>
                                <w:w w:val="105"/>
                              </w:rPr>
                              <w:t>Employees will wear footwear appropriate for their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assigned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work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activities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and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site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conditions.</w:t>
                            </w:r>
                          </w:p>
                          <w:p w14:paraId="1DC9A3AA" w14:textId="77777777" w:rsidR="00CD1B76" w:rsidRDefault="00000000" w:rsidP="00580D3D">
                            <w:pPr>
                              <w:pStyle w:val="BodyText"/>
                              <w:spacing w:line="286" w:lineRule="auto"/>
                              <w:rPr>
                                <w:b/>
                                <w:bCs/>
                              </w:rPr>
                            </w:pPr>
                            <w:r w:rsidRPr="00580D3D">
                              <w:rPr>
                                <w:b/>
                                <w:bCs/>
                              </w:rPr>
                              <w:t>Examples of appropriate footwear include shoes</w:t>
                            </w:r>
                            <w:r w:rsidRPr="00580D3D">
                              <w:rPr>
                                <w:b/>
                                <w:bCs/>
                                <w:spacing w:val="-13"/>
                              </w:rPr>
                              <w:t xml:space="preserve"> </w:t>
                            </w:r>
                            <w:r w:rsidRPr="00580D3D">
                              <w:rPr>
                                <w:b/>
                                <w:bCs/>
                              </w:rPr>
                              <w:t>with:</w:t>
                            </w:r>
                          </w:p>
                          <w:p w14:paraId="5B986AD3" w14:textId="77777777" w:rsidR="00206121" w:rsidRPr="006F13D6" w:rsidRDefault="00206121" w:rsidP="00206121">
                            <w:pPr>
                              <w:pStyle w:val="Bullet"/>
                            </w:pPr>
                            <w:r w:rsidRPr="006F13D6">
                              <w:t>Closed toes and defined heels</w:t>
                            </w:r>
                          </w:p>
                          <w:p w14:paraId="01471818" w14:textId="77777777" w:rsidR="00206121" w:rsidRPr="006F13D6" w:rsidRDefault="00206121" w:rsidP="00206121">
                            <w:pPr>
                              <w:pStyle w:val="Bullet"/>
                            </w:pPr>
                            <w:r w:rsidRPr="006F13D6">
                              <w:t>Low heels that provide good ankle support and stability (heels 1” or less in height and heel base width 1” minimum)</w:t>
                            </w:r>
                          </w:p>
                          <w:p w14:paraId="1F73F25D" w14:textId="77777777" w:rsidR="00206121" w:rsidRDefault="00206121" w:rsidP="00206121">
                            <w:pPr>
                              <w:pStyle w:val="Bullet"/>
                            </w:pPr>
                            <w:r w:rsidRPr="006F13D6">
                              <w:t>Non-slip soles</w:t>
                            </w:r>
                          </w:p>
                          <w:p w14:paraId="3E25A29E" w14:textId="77777777" w:rsidR="00206121" w:rsidRPr="00206121" w:rsidRDefault="00206121" w:rsidP="00206121">
                            <w:pPr>
                              <w:spacing w:before="14" w:line="274" w:lineRule="auto"/>
                              <w:rPr>
                                <w:spacing w:val="2"/>
                                <w:sz w:val="18"/>
                              </w:rPr>
                            </w:pPr>
                            <w:r w:rsidRPr="00206121">
                              <w:rPr>
                                <w:b/>
                                <w:bCs/>
                                <w:color w:val="8A8E96"/>
                                <w:spacing w:val="2"/>
                                <w:sz w:val="18"/>
                              </w:rPr>
                              <w:t>Note:</w:t>
                            </w:r>
                            <w:r w:rsidRPr="00206121">
                              <w:rPr>
                                <w:color w:val="8A8E96"/>
                                <w:spacing w:val="2"/>
                                <w:sz w:val="18"/>
                              </w:rPr>
                              <w:t xml:space="preserve"> Winter footwear should be considered during winter weather conditions.</w:t>
                            </w:r>
                          </w:p>
                          <w:p w14:paraId="44DC5BA8" w14:textId="77777777" w:rsidR="00206121" w:rsidRDefault="00206121" w:rsidP="00206121">
                            <w:pPr>
                              <w:pStyle w:val="BodyText"/>
                              <w:spacing w:line="286" w:lineRule="auto"/>
                              <w:rPr>
                                <w:b/>
                                <w:bCs/>
                              </w:rPr>
                            </w:pPr>
                            <w:r w:rsidRPr="002245AC">
                              <w:rPr>
                                <w:b/>
                                <w:bCs/>
                              </w:rPr>
                              <w:t>Examples of inappropriate footwear include:</w:t>
                            </w:r>
                          </w:p>
                          <w:p w14:paraId="54B50C81" w14:textId="77777777" w:rsidR="00206121" w:rsidRDefault="00206121" w:rsidP="00206121">
                            <w:pPr>
                              <w:pStyle w:val="Bullet"/>
                            </w:pPr>
                            <w:r>
                              <w:rPr>
                                <w:w w:val="105"/>
                              </w:rPr>
                              <w:t>Flip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flops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or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beach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shoes</w:t>
                            </w:r>
                          </w:p>
                          <w:p w14:paraId="40AD8DD9" w14:textId="77777777" w:rsidR="00206121" w:rsidRDefault="00206121" w:rsidP="00206121">
                            <w:pPr>
                              <w:pStyle w:val="Bullet"/>
                            </w:pPr>
                            <w:r>
                              <w:rPr>
                                <w:w w:val="105"/>
                              </w:rPr>
                              <w:t>Open-toed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or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open-backed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shoes Slides or mules (backless shoes)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Sandals</w:t>
                            </w:r>
                          </w:p>
                          <w:p w14:paraId="5D27A7A1" w14:textId="77777777" w:rsidR="00206121" w:rsidRDefault="00206121" w:rsidP="00206121">
                            <w:pPr>
                              <w:pStyle w:val="Bullet"/>
                            </w:pPr>
                            <w:r>
                              <w:rPr>
                                <w:w w:val="105"/>
                              </w:rPr>
                              <w:t>Footwear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with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heels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greater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than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1” Shoes with spiked heels</w:t>
                            </w:r>
                          </w:p>
                          <w:p w14:paraId="5556B79C" w14:textId="77777777" w:rsidR="00206121" w:rsidRDefault="00206121" w:rsidP="00206121">
                            <w:pPr>
                              <w:pStyle w:val="Bullet"/>
                            </w:pPr>
                            <w:r>
                              <w:rPr>
                                <w:w w:val="105"/>
                              </w:rPr>
                              <w:t>Platform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shoes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(soles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greater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than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>1”)</w:t>
                            </w:r>
                          </w:p>
                          <w:p w14:paraId="7ACEB9A1" w14:textId="77777777" w:rsidR="00206121" w:rsidRPr="006F13D6" w:rsidRDefault="00206121" w:rsidP="00206121">
                            <w:pPr>
                              <w:pStyle w:val="Bullet"/>
                            </w:pPr>
                            <w:r>
                              <w:rPr>
                                <w:w w:val="105"/>
                              </w:rPr>
                              <w:t>Molded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or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plastic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“gummy”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shoes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or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“Crocs”</w:t>
                            </w:r>
                          </w:p>
                          <w:p w14:paraId="67B44D26" w14:textId="77777777" w:rsidR="00206121" w:rsidRPr="00580D3D" w:rsidRDefault="00206121" w:rsidP="00580D3D">
                            <w:pPr>
                              <w:pStyle w:val="BodyText"/>
                              <w:spacing w:line="286" w:lineRule="auto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76D04" id="Textbox 146" o:spid="_x0000_s1036" type="#_x0000_t202" style="position:absolute;margin-left:323.25pt;margin-top:57pt;width:252.25pt;height:570.75pt;z-index:-25141964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" filled="f" stroked="f">
                <v:textbox inset="0,0,0,0">
                  <w:txbxContent>
                    <w:p w14:paraId="162395C1" w14:textId="77777777" w:rsidR="00CD1B76" w:rsidRPr="00580D3D" w:rsidRDefault="00000000" w:rsidP="00580D3D">
                      <w:pPr>
                        <w:pStyle w:val="Heading2"/>
                      </w:pPr>
                      <w:r w:rsidRPr="00580D3D">
                        <w:t xml:space="preserve">Risk </w:t>
                      </w:r>
                      <w:r w:rsidR="002245AC">
                        <w:t>S</w:t>
                      </w:r>
                      <w:r w:rsidRPr="00580D3D">
                        <w:t>pecific</w:t>
                      </w:r>
                      <w:r w:rsidR="002245AC">
                        <w:t xml:space="preserve"> F</w:t>
                      </w:r>
                      <w:r w:rsidRPr="00580D3D">
                        <w:t>ootwear</w:t>
                      </w:r>
                    </w:p>
                    <w:p w14:paraId="6E34D9D6" w14:textId="77777777" w:rsidR="00CD1B76" w:rsidRDefault="00000000" w:rsidP="00580D3D">
                      <w:pPr>
                        <w:pStyle w:val="BodyText"/>
                      </w:pPr>
                      <w:r>
                        <w:rPr>
                          <w:w w:val="105"/>
                        </w:rPr>
                        <w:t>Employees working in or around operations resulting in wet or slippery floors are required</w:t>
                      </w:r>
                      <w:r>
                        <w:rPr>
                          <w:spacing w:val="8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 wear slip resistant soled shoes. Employees will be responsible for inspecting their footwear regularly to ensure they are in good condition and still provide adequate slip resistance.</w:t>
                      </w:r>
                    </w:p>
                    <w:p w14:paraId="7C95E6F1" w14:textId="77777777" w:rsidR="00CD1B76" w:rsidRDefault="00000000" w:rsidP="00580D3D">
                      <w:pPr>
                        <w:pStyle w:val="BodyText"/>
                      </w:pPr>
                      <w:r>
                        <w:rPr>
                          <w:w w:val="105"/>
                        </w:rPr>
                        <w:t>Employees will wear footwear appropriate for their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assigned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work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activities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and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site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conditions.</w:t>
                      </w:r>
                    </w:p>
                    <w:p w14:paraId="1DC9A3AA" w14:textId="77777777" w:rsidR="00CD1B76" w:rsidRDefault="00000000" w:rsidP="00580D3D">
                      <w:pPr>
                        <w:pStyle w:val="BodyText"/>
                        <w:spacing w:line="286" w:lineRule="auto"/>
                        <w:rPr>
                          <w:b/>
                          <w:bCs/>
                        </w:rPr>
                      </w:pPr>
                      <w:r w:rsidRPr="00580D3D">
                        <w:rPr>
                          <w:b/>
                          <w:bCs/>
                        </w:rPr>
                        <w:t>Examples of appropriate footwear include shoes</w:t>
                      </w:r>
                      <w:r w:rsidRPr="00580D3D">
                        <w:rPr>
                          <w:b/>
                          <w:bCs/>
                          <w:spacing w:val="-13"/>
                        </w:rPr>
                        <w:t xml:space="preserve"> </w:t>
                      </w:r>
                      <w:r w:rsidRPr="00580D3D">
                        <w:rPr>
                          <w:b/>
                          <w:bCs/>
                        </w:rPr>
                        <w:t>with:</w:t>
                      </w:r>
                    </w:p>
                    <w:p w14:paraId="5B986AD3" w14:textId="77777777" w:rsidR="00206121" w:rsidRPr="006F13D6" w:rsidRDefault="00206121" w:rsidP="00206121">
                      <w:pPr>
                        <w:pStyle w:val="Bullet"/>
                      </w:pPr>
                      <w:r w:rsidRPr="006F13D6">
                        <w:t>Closed toes and defined heels</w:t>
                      </w:r>
                    </w:p>
                    <w:p w14:paraId="01471818" w14:textId="77777777" w:rsidR="00206121" w:rsidRPr="006F13D6" w:rsidRDefault="00206121" w:rsidP="00206121">
                      <w:pPr>
                        <w:pStyle w:val="Bullet"/>
                      </w:pPr>
                      <w:r w:rsidRPr="006F13D6">
                        <w:t>Low heels that provide good ankle support and stability (heels 1” or less in height and heel base width 1” minimum)</w:t>
                      </w:r>
                    </w:p>
                    <w:p w14:paraId="1F73F25D" w14:textId="77777777" w:rsidR="00206121" w:rsidRDefault="00206121" w:rsidP="00206121">
                      <w:pPr>
                        <w:pStyle w:val="Bullet"/>
                      </w:pPr>
                      <w:r w:rsidRPr="006F13D6">
                        <w:t>Non-slip soles</w:t>
                      </w:r>
                    </w:p>
                    <w:p w14:paraId="3E25A29E" w14:textId="77777777" w:rsidR="00206121" w:rsidRPr="00206121" w:rsidRDefault="00206121" w:rsidP="00206121">
                      <w:pPr>
                        <w:spacing w:before="14" w:line="274" w:lineRule="auto"/>
                        <w:rPr>
                          <w:spacing w:val="2"/>
                          <w:sz w:val="18"/>
                        </w:rPr>
                      </w:pPr>
                      <w:r w:rsidRPr="00206121">
                        <w:rPr>
                          <w:b/>
                          <w:bCs/>
                          <w:color w:val="8A8E96"/>
                          <w:spacing w:val="2"/>
                          <w:sz w:val="18"/>
                        </w:rPr>
                        <w:t>Note:</w:t>
                      </w:r>
                      <w:r w:rsidRPr="00206121">
                        <w:rPr>
                          <w:color w:val="8A8E96"/>
                          <w:spacing w:val="2"/>
                          <w:sz w:val="18"/>
                        </w:rPr>
                        <w:t xml:space="preserve"> Winter footwear should be considered during winter weather conditions.</w:t>
                      </w:r>
                    </w:p>
                    <w:p w14:paraId="44DC5BA8" w14:textId="77777777" w:rsidR="00206121" w:rsidRDefault="00206121" w:rsidP="00206121">
                      <w:pPr>
                        <w:pStyle w:val="BodyText"/>
                        <w:spacing w:line="286" w:lineRule="auto"/>
                        <w:rPr>
                          <w:b/>
                          <w:bCs/>
                        </w:rPr>
                      </w:pPr>
                      <w:r w:rsidRPr="002245AC">
                        <w:rPr>
                          <w:b/>
                          <w:bCs/>
                        </w:rPr>
                        <w:t>Examples of inappropriate footwear include:</w:t>
                      </w:r>
                    </w:p>
                    <w:p w14:paraId="54B50C81" w14:textId="77777777" w:rsidR="00206121" w:rsidRDefault="00206121" w:rsidP="00206121">
                      <w:pPr>
                        <w:pStyle w:val="Bullet"/>
                      </w:pPr>
                      <w:r>
                        <w:rPr>
                          <w:w w:val="105"/>
                        </w:rPr>
                        <w:t>Flip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flops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or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beach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shoes</w:t>
                      </w:r>
                    </w:p>
                    <w:p w14:paraId="40AD8DD9" w14:textId="77777777" w:rsidR="00206121" w:rsidRDefault="00206121" w:rsidP="00206121">
                      <w:pPr>
                        <w:pStyle w:val="Bullet"/>
                      </w:pPr>
                      <w:r>
                        <w:rPr>
                          <w:w w:val="105"/>
                        </w:rPr>
                        <w:t>Open-toed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or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open-backed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shoes Slides or mules (backless shoes) </w:t>
                      </w:r>
                      <w:r>
                        <w:rPr>
                          <w:spacing w:val="-2"/>
                          <w:w w:val="105"/>
                        </w:rPr>
                        <w:t>Sandals</w:t>
                      </w:r>
                    </w:p>
                    <w:p w14:paraId="5D27A7A1" w14:textId="77777777" w:rsidR="00206121" w:rsidRDefault="00206121" w:rsidP="00206121">
                      <w:pPr>
                        <w:pStyle w:val="Bullet"/>
                      </w:pPr>
                      <w:r>
                        <w:rPr>
                          <w:w w:val="105"/>
                        </w:rPr>
                        <w:t>Footwear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with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heels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greater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than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1” Shoes with spiked heels</w:t>
                      </w:r>
                    </w:p>
                    <w:p w14:paraId="5556B79C" w14:textId="77777777" w:rsidR="00206121" w:rsidRDefault="00206121" w:rsidP="00206121">
                      <w:pPr>
                        <w:pStyle w:val="Bullet"/>
                      </w:pPr>
                      <w:r>
                        <w:rPr>
                          <w:w w:val="105"/>
                        </w:rPr>
                        <w:t>Platform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shoes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(soles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greater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than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spacing w:val="-5"/>
                          <w:w w:val="105"/>
                        </w:rPr>
                        <w:t>1”)</w:t>
                      </w:r>
                    </w:p>
                    <w:p w14:paraId="7ACEB9A1" w14:textId="77777777" w:rsidR="00206121" w:rsidRPr="006F13D6" w:rsidRDefault="00206121" w:rsidP="00206121">
                      <w:pPr>
                        <w:pStyle w:val="Bullet"/>
                      </w:pPr>
                      <w:r>
                        <w:rPr>
                          <w:w w:val="105"/>
                        </w:rPr>
                        <w:t>Molded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or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plastic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“gummy”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shoes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or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“Crocs”</w:t>
                      </w:r>
                    </w:p>
                    <w:p w14:paraId="67B44D26" w14:textId="77777777" w:rsidR="00206121" w:rsidRPr="00580D3D" w:rsidRDefault="00206121" w:rsidP="00580D3D">
                      <w:pPr>
                        <w:pStyle w:val="BodyText"/>
                        <w:spacing w:line="286" w:lineRule="auto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80D3D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86592" behindDoc="1" locked="0" layoutInCell="1" allowOverlap="1" wp14:anchorId="4C49F917" wp14:editId="4CE5D14E">
                <wp:simplePos x="0" y="0"/>
                <wp:positionH relativeFrom="page">
                  <wp:posOffset>447675</wp:posOffset>
                </wp:positionH>
                <wp:positionV relativeFrom="page">
                  <wp:posOffset>390525</wp:posOffset>
                </wp:positionV>
                <wp:extent cx="3212465" cy="7667625"/>
                <wp:effectExtent l="0" t="0" r="0" b="0"/>
                <wp:wrapNone/>
                <wp:docPr id="145" name="Text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2465" cy="766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663A2F" w14:textId="77777777" w:rsidR="00CD1B76" w:rsidRPr="00580D3D" w:rsidRDefault="00000000" w:rsidP="00580D3D">
                            <w:pPr>
                              <w:pStyle w:val="Heading1"/>
                              <w:rPr>
                                <w:spacing w:val="-4"/>
                              </w:rPr>
                            </w:pPr>
                            <w:r w:rsidRPr="00580D3D">
                              <w:rPr>
                                <w:spacing w:val="-4"/>
                              </w:rPr>
                              <w:t>Slip Resistant Footwear Program</w:t>
                            </w:r>
                          </w:p>
                          <w:p w14:paraId="22D2E2D6" w14:textId="77777777" w:rsidR="00CD1B76" w:rsidRDefault="00000000" w:rsidP="00580D3D">
                            <w:pPr>
                              <w:pStyle w:val="Heading2"/>
                            </w:pPr>
                            <w:r>
                              <w:t>Purpose</w:t>
                            </w:r>
                          </w:p>
                          <w:p w14:paraId="0F54E358" w14:textId="77777777" w:rsidR="00CD1B76" w:rsidRDefault="00000000" w:rsidP="00580D3D">
                            <w:pPr>
                              <w:pStyle w:val="BodyText"/>
                            </w:pPr>
                            <w:sdt>
                              <w:sdtPr>
                                <w:rPr>
                                  <w:rStyle w:val="BodyTextChar"/>
                                </w:rPr>
                                <w:alias w:val="Insert Company Name"/>
                                <w:tag w:val="Insert Company Name"/>
                                <w:id w:val="-1386937610"/>
                                <w:placeholder>
                                  <w:docPart w:val="445BA60304D34576AB1EC70D9D4FA8AB"/>
                                </w:placeholder>
                                <w:temporary/>
                                <w15:color w:val="FF0000"/>
                                <w15:appearance w15:val="tags"/>
                              </w:sdtPr>
                              <w:sdtContent>
                                <w:r w:rsidR="004D30E5" w:rsidRPr="00F0754C">
                                  <w:rPr>
                                    <w:rStyle w:val="BodyTextChar"/>
                                  </w:rPr>
                                  <w:t>[INSERT COMPANY NAME]</w:t>
                                </w:r>
                              </w:sdtContent>
                            </w:sdt>
                            <w:r w:rsidR="004D30E5">
                              <w:rPr>
                                <w:rFonts w:ascii="Calibri"/>
                                <w:b/>
                                <w:i/>
                                <w:w w:val="105"/>
                              </w:rPr>
                              <w:t xml:space="preserve"> </w:t>
                            </w:r>
                            <w:r w:rsidR="004D30E5">
                              <w:rPr>
                                <w:w w:val="105"/>
                              </w:rPr>
                              <w:t>recognizes that slips and falls in the workplace are a leading cause of serious injuries. This program has been established to provide information and</w:t>
                            </w:r>
                            <w:r w:rsidR="00580D3D">
                              <w:t xml:space="preserve"> </w:t>
                            </w:r>
                            <w:r w:rsidR="004D30E5">
                              <w:t>practices to minimize risks while working in the</w:t>
                            </w:r>
                            <w:r w:rsidR="004D30E5"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 w:rsidR="004D30E5">
                              <w:rPr>
                                <w:w w:val="110"/>
                              </w:rPr>
                              <w:t>hospitality industry.</w:t>
                            </w:r>
                          </w:p>
                          <w:p w14:paraId="46A251E7" w14:textId="77777777" w:rsidR="00CD1B76" w:rsidRDefault="00000000" w:rsidP="00580D3D">
                            <w:pPr>
                              <w:pStyle w:val="Heading2"/>
                            </w:pPr>
                            <w:r>
                              <w:t>Responsibilities</w:t>
                            </w:r>
                          </w:p>
                          <w:p w14:paraId="5C2CE7D4" w14:textId="77777777" w:rsidR="00CD1B76" w:rsidRDefault="00000000" w:rsidP="00580D3D">
                            <w:pPr>
                              <w:pStyle w:val="BodyText"/>
                            </w:pPr>
                            <w:r>
                              <w:rPr>
                                <w:w w:val="105"/>
                              </w:rPr>
                              <w:t>Management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and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supervisors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be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responsible for assuring that they and all employees understand the need for proper footwear</w:t>
                            </w:r>
                            <w:r w:rsidR="00580D3D"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 xml:space="preserve">and for enforcing appropriate disciplinary </w:t>
                            </w:r>
                            <w:r>
                              <w:t>action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procedures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where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footwear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worn</w:t>
                            </w:r>
                            <w:r w:rsidR="00580D3D">
                              <w:t xml:space="preserve"> </w:t>
                            </w:r>
                            <w:r>
                              <w:t>properly. Employees are responsible for wearing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proper footwear anytime in the restaurant.</w:t>
                            </w:r>
                          </w:p>
                          <w:p w14:paraId="41C692D9" w14:textId="77777777" w:rsidR="00CD1B76" w:rsidRDefault="00000000" w:rsidP="00580D3D">
                            <w:pPr>
                              <w:pStyle w:val="BodyText"/>
                            </w:pPr>
                            <w:sdt>
                              <w:sdtPr>
                                <w:rPr>
                                  <w:rStyle w:val="BodyTextChar"/>
                                </w:rPr>
                                <w:alias w:val="General Manager"/>
                                <w:tag w:val="General Manager"/>
                                <w:id w:val="-219518954"/>
                                <w:placeholder>
                                  <w:docPart w:val="445BA60304D34576AB1EC70D9D4FA8AB"/>
                                </w:placeholder>
                                <w:temporary/>
                                <w15:color w:val="FF0000"/>
                                <w15:appearance w15:val="tags"/>
                              </w:sdtPr>
                              <w:sdtContent>
                                <w:r w:rsidR="004D30E5">
                                  <w:rPr>
                                    <w:rStyle w:val="BodyTextChar"/>
                                  </w:rPr>
                                  <w:t xml:space="preserve">[INSERT </w:t>
                                </w:r>
                                <w:r w:rsidR="004D30E5" w:rsidRPr="004D30E5">
                                  <w:rPr>
                                    <w:rStyle w:val="BodyTextChar"/>
                                  </w:rPr>
                                  <w:t>GENERAL MANAGER</w:t>
                                </w:r>
                                <w:r w:rsidR="004D30E5">
                                  <w:rPr>
                                    <w:rStyle w:val="BodyTextChar"/>
                                  </w:rPr>
                                  <w:t>]</w:t>
                                </w:r>
                              </w:sdtContent>
                            </w:sdt>
                            <w:r w:rsidR="004D30E5">
                              <w:rPr>
                                <w:rFonts w:ascii="Calibri"/>
                                <w:b/>
                                <w:i/>
                                <w:w w:val="110"/>
                              </w:rPr>
                              <w:t xml:space="preserve"> </w:t>
                            </w:r>
                            <w:r w:rsidR="004D30E5">
                              <w:rPr>
                                <w:w w:val="110"/>
                              </w:rPr>
                              <w:t>will be responsible for the implementation,</w:t>
                            </w:r>
                            <w:r w:rsidR="004D30E5">
                              <w:rPr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 w:rsidR="004D30E5">
                              <w:rPr>
                                <w:w w:val="110"/>
                              </w:rPr>
                              <w:t>evaluation</w:t>
                            </w:r>
                            <w:r w:rsidR="004D30E5">
                              <w:rPr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 w:rsidR="004D30E5">
                              <w:rPr>
                                <w:w w:val="110"/>
                              </w:rPr>
                              <w:t>and</w:t>
                            </w:r>
                            <w:r w:rsidR="004D30E5">
                              <w:rPr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 w:rsidR="004D30E5">
                              <w:rPr>
                                <w:w w:val="110"/>
                              </w:rPr>
                              <w:t>effectiveness of</w:t>
                            </w:r>
                            <w:r w:rsidR="004D30E5">
                              <w:rPr>
                                <w:spacing w:val="-1"/>
                                <w:w w:val="110"/>
                              </w:rPr>
                              <w:t xml:space="preserve"> </w:t>
                            </w:r>
                            <w:r w:rsidR="004D30E5">
                              <w:rPr>
                                <w:w w:val="110"/>
                              </w:rPr>
                              <w:t>the</w:t>
                            </w:r>
                            <w:r w:rsidR="004D30E5">
                              <w:rPr>
                                <w:spacing w:val="-1"/>
                                <w:w w:val="110"/>
                              </w:rPr>
                              <w:t xml:space="preserve"> </w:t>
                            </w:r>
                            <w:r w:rsidR="004D30E5">
                              <w:rPr>
                                <w:w w:val="110"/>
                              </w:rPr>
                              <w:t>Footwear</w:t>
                            </w:r>
                            <w:r w:rsidR="004D30E5">
                              <w:rPr>
                                <w:spacing w:val="-1"/>
                                <w:w w:val="110"/>
                              </w:rPr>
                              <w:t xml:space="preserve"> </w:t>
                            </w:r>
                            <w:r w:rsidR="004D30E5">
                              <w:rPr>
                                <w:w w:val="110"/>
                              </w:rPr>
                              <w:t>Program</w:t>
                            </w:r>
                            <w:r w:rsidR="004D30E5">
                              <w:rPr>
                                <w:spacing w:val="-1"/>
                                <w:w w:val="110"/>
                              </w:rPr>
                              <w:t xml:space="preserve"> </w:t>
                            </w:r>
                            <w:r w:rsidR="004D30E5">
                              <w:rPr>
                                <w:w w:val="110"/>
                              </w:rPr>
                              <w:t>within</w:t>
                            </w:r>
                            <w:r w:rsidR="004D30E5">
                              <w:rPr>
                                <w:spacing w:val="-1"/>
                                <w:w w:val="110"/>
                              </w:rPr>
                              <w:t xml:space="preserve"> </w:t>
                            </w:r>
                            <w:r w:rsidR="004D30E5">
                              <w:rPr>
                                <w:w w:val="110"/>
                              </w:rPr>
                              <w:t>their</w:t>
                            </w:r>
                            <w:r w:rsidR="004D30E5">
                              <w:rPr>
                                <w:spacing w:val="-1"/>
                                <w:w w:val="110"/>
                              </w:rPr>
                              <w:t xml:space="preserve"> </w:t>
                            </w:r>
                            <w:r w:rsidR="004D30E5">
                              <w:rPr>
                                <w:w w:val="110"/>
                              </w:rPr>
                              <w:t>facility. The</w:t>
                            </w:r>
                            <w:sdt>
                              <w:sdtPr>
                                <w:rPr>
                                  <w:rStyle w:val="BodyTextChar"/>
                                </w:rPr>
                                <w:alias w:val="Area Supervisor and Safety Designee"/>
                                <w:tag w:val="Area Supervisor and Safety Designee"/>
                                <w:id w:val="-1174565083"/>
                                <w:placeholder>
                                  <w:docPart w:val="445BA60304D34576AB1EC70D9D4FA8AB"/>
                                </w:placeholder>
                                <w:temporary/>
                                <w15:color w:val="FF0000"/>
                                <w15:appearance w15:val="tags"/>
                              </w:sdtPr>
                              <w:sdtContent>
                                <w:r w:rsidR="004D30E5" w:rsidRPr="004D30E5">
                                  <w:rPr>
                                    <w:rStyle w:val="BodyTextChar"/>
                                  </w:rPr>
                                  <w:t xml:space="preserve"> </w:t>
                                </w:r>
                                <w:r w:rsidR="004D30E5">
                                  <w:rPr>
                                    <w:rStyle w:val="BodyTextChar"/>
                                  </w:rPr>
                                  <w:t xml:space="preserve">[INSERT </w:t>
                                </w:r>
                                <w:r w:rsidR="004D30E5" w:rsidRPr="004D30E5">
                                  <w:rPr>
                                    <w:rStyle w:val="BodyTextChar"/>
                                  </w:rPr>
                                  <w:t>AREA SUPERVISOR AND SAFETY DESIGNEE</w:t>
                                </w:r>
                                <w:r w:rsidR="004D30E5">
                                  <w:rPr>
                                    <w:rStyle w:val="BodyTextChar"/>
                                  </w:rPr>
                                  <w:t>]</w:t>
                                </w:r>
                              </w:sdtContent>
                            </w:sdt>
                            <w:r w:rsidR="004D30E5">
                              <w:rPr>
                                <w:rFonts w:ascii="Calibri"/>
                                <w:b/>
                                <w:i/>
                                <w:w w:val="110"/>
                              </w:rPr>
                              <w:t xml:space="preserve"> </w:t>
                            </w:r>
                            <w:r w:rsidR="004D30E5">
                              <w:rPr>
                                <w:w w:val="110"/>
                              </w:rPr>
                              <w:t xml:space="preserve">will </w:t>
                            </w:r>
                            <w:r w:rsidR="004D30E5">
                              <w:t>be responsible for evaluating the planned work,</w:t>
                            </w:r>
                            <w:r w:rsidR="004D30E5">
                              <w:rPr>
                                <w:spacing w:val="80"/>
                                <w:w w:val="110"/>
                              </w:rPr>
                              <w:t xml:space="preserve"> </w:t>
                            </w:r>
                            <w:r w:rsidR="004D30E5">
                              <w:rPr>
                                <w:w w:val="110"/>
                              </w:rPr>
                              <w:t>both current and new, to reduce or eliminate hazards that would otherwise require the use of</w:t>
                            </w:r>
                            <w:r w:rsidR="004D30E5">
                              <w:rPr>
                                <w:spacing w:val="-9"/>
                                <w:w w:val="110"/>
                              </w:rPr>
                              <w:t xml:space="preserve"> </w:t>
                            </w:r>
                            <w:r w:rsidR="004D30E5">
                              <w:rPr>
                                <w:w w:val="110"/>
                              </w:rPr>
                              <w:t>protective</w:t>
                            </w:r>
                            <w:r w:rsidR="004D30E5">
                              <w:rPr>
                                <w:spacing w:val="-9"/>
                                <w:w w:val="110"/>
                              </w:rPr>
                              <w:t xml:space="preserve"> </w:t>
                            </w:r>
                            <w:r w:rsidR="004D30E5">
                              <w:rPr>
                                <w:w w:val="110"/>
                              </w:rPr>
                              <w:t>footwear.</w:t>
                            </w:r>
                            <w:r w:rsidR="004D30E5">
                              <w:rPr>
                                <w:spacing w:val="-9"/>
                                <w:w w:val="110"/>
                              </w:rPr>
                              <w:t xml:space="preserve"> </w:t>
                            </w:r>
                            <w:r w:rsidR="004D30E5">
                              <w:rPr>
                                <w:w w:val="110"/>
                              </w:rPr>
                              <w:t>Where</w:t>
                            </w:r>
                            <w:r w:rsidR="004D30E5">
                              <w:rPr>
                                <w:spacing w:val="-9"/>
                                <w:w w:val="110"/>
                              </w:rPr>
                              <w:t xml:space="preserve"> </w:t>
                            </w:r>
                            <w:r w:rsidR="004D30E5">
                              <w:rPr>
                                <w:w w:val="110"/>
                              </w:rPr>
                              <w:t>these</w:t>
                            </w:r>
                            <w:r w:rsidR="004D30E5">
                              <w:rPr>
                                <w:spacing w:val="-9"/>
                                <w:w w:val="110"/>
                              </w:rPr>
                              <w:t xml:space="preserve"> </w:t>
                            </w:r>
                            <w:r w:rsidR="004D30E5">
                              <w:rPr>
                                <w:w w:val="110"/>
                              </w:rPr>
                              <w:t>hazards cannot</w:t>
                            </w:r>
                            <w:r w:rsidR="004D30E5">
                              <w:rPr>
                                <w:spacing w:val="-3"/>
                                <w:w w:val="110"/>
                              </w:rPr>
                              <w:t xml:space="preserve"> </w:t>
                            </w:r>
                            <w:r w:rsidR="004D30E5">
                              <w:rPr>
                                <w:w w:val="110"/>
                              </w:rPr>
                              <w:t>be</w:t>
                            </w:r>
                            <w:r w:rsidR="004D30E5">
                              <w:rPr>
                                <w:spacing w:val="-3"/>
                                <w:w w:val="110"/>
                              </w:rPr>
                              <w:t xml:space="preserve"> </w:t>
                            </w:r>
                            <w:r w:rsidR="004D30E5">
                              <w:rPr>
                                <w:w w:val="110"/>
                              </w:rPr>
                              <w:t>effectively</w:t>
                            </w:r>
                            <w:r w:rsidR="004D30E5">
                              <w:rPr>
                                <w:spacing w:val="-3"/>
                                <w:w w:val="110"/>
                              </w:rPr>
                              <w:t xml:space="preserve"> </w:t>
                            </w:r>
                            <w:r w:rsidR="004D30E5">
                              <w:rPr>
                                <w:w w:val="110"/>
                              </w:rPr>
                              <w:t>eliminated,</w:t>
                            </w:r>
                            <w:r w:rsidR="004D30E5">
                              <w:rPr>
                                <w:spacing w:val="-3"/>
                                <w:w w:val="110"/>
                              </w:rPr>
                              <w:t xml:space="preserve"> </w:t>
                            </w:r>
                            <w:r w:rsidR="004D30E5">
                              <w:rPr>
                                <w:w w:val="110"/>
                              </w:rPr>
                              <w:t xml:space="preserve">protective </w:t>
                            </w:r>
                            <w:r w:rsidR="004D30E5">
                              <w:t>footwear appropriate to these exposures will be</w:t>
                            </w:r>
                            <w:r w:rsidR="004D30E5">
                              <w:rPr>
                                <w:spacing w:val="80"/>
                                <w:w w:val="110"/>
                              </w:rPr>
                              <w:t xml:space="preserve"> </w:t>
                            </w:r>
                            <w:r w:rsidR="004D30E5">
                              <w:rPr>
                                <w:w w:val="110"/>
                              </w:rPr>
                              <w:t>determined and required.</w:t>
                            </w:r>
                          </w:p>
                          <w:p w14:paraId="79FC58B5" w14:textId="77777777" w:rsidR="00CD1B76" w:rsidRDefault="00000000" w:rsidP="00580D3D">
                            <w:pPr>
                              <w:pStyle w:val="BodyText"/>
                            </w:pPr>
                            <w:r>
                              <w:rPr>
                                <w:w w:val="105"/>
                              </w:rPr>
                              <w:t>Failure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wear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safety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footwear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as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required by this policy will be treated in accordance</w:t>
                            </w:r>
                            <w:r w:rsidR="00580D3D"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with</w:t>
                            </w:r>
                            <w:r>
                              <w:rPr>
                                <w:spacing w:val="-12"/>
                                <w:w w:val="11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Style w:val="BodyTextChar"/>
                                </w:rPr>
                                <w:alias w:val="Company Name"/>
                                <w:tag w:val="Company Name"/>
                                <w:id w:val="-728606030"/>
                                <w:placeholder>
                                  <w:docPart w:val="445BA60304D34576AB1EC70D9D4FA8AB"/>
                                </w:placeholder>
                                <w:temporary/>
                                <w15:color w:val="FF0000"/>
                                <w15:appearance w15:val="tags"/>
                              </w:sdtPr>
                              <w:sdtContent>
                                <w:r w:rsidR="004D30E5">
                                  <w:rPr>
                                    <w:rStyle w:val="BodyTextChar"/>
                                  </w:rPr>
                                  <w:t>[</w:t>
                                </w:r>
                                <w:r w:rsidR="004D30E5" w:rsidRPr="004D30E5">
                                  <w:rPr>
                                    <w:rStyle w:val="BodyTextChar"/>
                                  </w:rPr>
                                  <w:t>INSERT COMPANY NAME</w:t>
                                </w:r>
                                <w:r w:rsidR="004D30E5">
                                  <w:rPr>
                                    <w:rStyle w:val="BodyTextChar"/>
                                  </w:rPr>
                                  <w:t>]</w:t>
                                </w:r>
                              </w:sdtContent>
                            </w:sdt>
                            <w:r>
                              <w:rPr>
                                <w:rFonts w:ascii="Calibri"/>
                                <w:b/>
                                <w:i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disciplinary</w:t>
                            </w:r>
                            <w:r>
                              <w:rPr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 xml:space="preserve">action </w:t>
                            </w:r>
                            <w:r>
                              <w:t>procedures which include possible termination</w:t>
                            </w:r>
                            <w:r>
                              <w:rPr>
                                <w:spacing w:val="8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of employment.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9F917" id="Textbox 145" o:spid="_x0000_s1037" type="#_x0000_t202" style="position:absolute;margin-left:35.25pt;margin-top:30.75pt;width:252.95pt;height:603.75pt;z-index:-25142988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" filled="f" stroked="f">
                <v:textbox inset="0,0,0,0">
                  <w:txbxContent>
                    <w:p w14:paraId="2E663A2F" w14:textId="77777777" w:rsidR="00CD1B76" w:rsidRPr="00580D3D" w:rsidRDefault="00000000" w:rsidP="00580D3D">
                      <w:pPr>
                        <w:pStyle w:val="Heading1"/>
                        <w:rPr>
                          <w:spacing w:val="-4"/>
                        </w:rPr>
                      </w:pPr>
                      <w:r w:rsidRPr="00580D3D">
                        <w:rPr>
                          <w:spacing w:val="-4"/>
                        </w:rPr>
                        <w:t>Slip Resistant Footwear Program</w:t>
                      </w:r>
                    </w:p>
                    <w:p w14:paraId="22D2E2D6" w14:textId="77777777" w:rsidR="00CD1B76" w:rsidRDefault="00000000" w:rsidP="00580D3D">
                      <w:pPr>
                        <w:pStyle w:val="Heading2"/>
                      </w:pPr>
                      <w:r>
                        <w:t>Purpose</w:t>
                      </w:r>
                    </w:p>
                    <w:p w14:paraId="0F54E358" w14:textId="77777777" w:rsidR="00CD1B76" w:rsidRDefault="00000000" w:rsidP="00580D3D">
                      <w:pPr>
                        <w:pStyle w:val="BodyText"/>
                      </w:pPr>
                      <w:sdt>
                        <w:sdtPr>
                          <w:rPr>
                            <w:rStyle w:val="BodyTextChar"/>
                          </w:rPr>
                          <w:alias w:val="Insert Company Name"/>
                          <w:tag w:val="Insert Company Name"/>
                          <w:id w:val="-1386937610"/>
                          <w:placeholder>
                            <w:docPart w:val="445BA60304D34576AB1EC70D9D4FA8AB"/>
                          </w:placeholder>
                          <w:temporary/>
                          <w15:color w:val="FF0000"/>
                          <w15:appearance w15:val="tags"/>
                        </w:sdtPr>
                        <w:sdtContent>
                          <w:r w:rsidR="004D30E5" w:rsidRPr="00F0754C">
                            <w:rPr>
                              <w:rStyle w:val="BodyTextChar"/>
                            </w:rPr>
                            <w:t>[INSERT COMPANY NAME]</w:t>
                          </w:r>
                        </w:sdtContent>
                      </w:sdt>
                      <w:r w:rsidR="004D30E5">
                        <w:rPr>
                          <w:rFonts w:ascii="Calibri"/>
                          <w:b/>
                          <w:i/>
                          <w:w w:val="105"/>
                        </w:rPr>
                        <w:t xml:space="preserve"> </w:t>
                      </w:r>
                      <w:r w:rsidR="004D30E5">
                        <w:rPr>
                          <w:w w:val="105"/>
                        </w:rPr>
                        <w:t>recognizes that slips and falls in the workplace are a leading cause of serious injuries. This program has been established to provide information and</w:t>
                      </w:r>
                      <w:r w:rsidR="00580D3D">
                        <w:t xml:space="preserve"> </w:t>
                      </w:r>
                      <w:r w:rsidR="004D30E5">
                        <w:t>practices to minimize risks while working in the</w:t>
                      </w:r>
                      <w:r w:rsidR="004D30E5">
                        <w:rPr>
                          <w:spacing w:val="40"/>
                          <w:w w:val="110"/>
                        </w:rPr>
                        <w:t xml:space="preserve"> </w:t>
                      </w:r>
                      <w:r w:rsidR="004D30E5">
                        <w:rPr>
                          <w:w w:val="110"/>
                        </w:rPr>
                        <w:t>hospitality industry.</w:t>
                      </w:r>
                    </w:p>
                    <w:p w14:paraId="46A251E7" w14:textId="77777777" w:rsidR="00CD1B76" w:rsidRDefault="00000000" w:rsidP="00580D3D">
                      <w:pPr>
                        <w:pStyle w:val="Heading2"/>
                      </w:pPr>
                      <w:r>
                        <w:t>Responsibilities</w:t>
                      </w:r>
                    </w:p>
                    <w:p w14:paraId="5C2CE7D4" w14:textId="77777777" w:rsidR="00CD1B76" w:rsidRDefault="00000000" w:rsidP="00580D3D">
                      <w:pPr>
                        <w:pStyle w:val="BodyText"/>
                      </w:pPr>
                      <w:r>
                        <w:rPr>
                          <w:w w:val="105"/>
                        </w:rPr>
                        <w:t>Management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and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supervisors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will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be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responsible for assuring that they and all employees understand the need for proper footwear</w:t>
                      </w:r>
                      <w:r w:rsidR="00580D3D">
                        <w:t xml:space="preserve"> </w:t>
                      </w:r>
                      <w:r>
                        <w:rPr>
                          <w:w w:val="110"/>
                        </w:rPr>
                        <w:t xml:space="preserve">and for enforcing appropriate disciplinary </w:t>
                      </w:r>
                      <w:r>
                        <w:t>action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procedures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where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footwear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worn</w:t>
                      </w:r>
                      <w:r w:rsidR="00580D3D">
                        <w:t xml:space="preserve"> </w:t>
                      </w:r>
                      <w:r>
                        <w:t>properly. Employees are responsible for wearing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proper footwear anytime in the restaurant.</w:t>
                      </w:r>
                    </w:p>
                    <w:p w14:paraId="41C692D9" w14:textId="77777777" w:rsidR="00CD1B76" w:rsidRDefault="00000000" w:rsidP="00580D3D">
                      <w:pPr>
                        <w:pStyle w:val="BodyText"/>
                      </w:pPr>
                      <w:sdt>
                        <w:sdtPr>
                          <w:rPr>
                            <w:rStyle w:val="BodyTextChar"/>
                          </w:rPr>
                          <w:alias w:val="General Manager"/>
                          <w:tag w:val="General Manager"/>
                          <w:id w:val="-219518954"/>
                          <w:placeholder>
                            <w:docPart w:val="445BA60304D34576AB1EC70D9D4FA8AB"/>
                          </w:placeholder>
                          <w:temporary/>
                          <w15:color w:val="FF0000"/>
                          <w15:appearance w15:val="tags"/>
                        </w:sdtPr>
                        <w:sdtContent>
                          <w:r w:rsidR="004D30E5">
                            <w:rPr>
                              <w:rStyle w:val="BodyTextChar"/>
                            </w:rPr>
                            <w:t xml:space="preserve">[INSERT </w:t>
                          </w:r>
                          <w:r w:rsidR="004D30E5" w:rsidRPr="004D30E5">
                            <w:rPr>
                              <w:rStyle w:val="BodyTextChar"/>
                            </w:rPr>
                            <w:t>GENERAL MANAGER</w:t>
                          </w:r>
                          <w:r w:rsidR="004D30E5">
                            <w:rPr>
                              <w:rStyle w:val="BodyTextChar"/>
                            </w:rPr>
                            <w:t>]</w:t>
                          </w:r>
                        </w:sdtContent>
                      </w:sdt>
                      <w:r w:rsidR="004D30E5">
                        <w:rPr>
                          <w:rFonts w:ascii="Calibri"/>
                          <w:b/>
                          <w:i/>
                          <w:w w:val="110"/>
                        </w:rPr>
                        <w:t xml:space="preserve"> </w:t>
                      </w:r>
                      <w:r w:rsidR="004D30E5">
                        <w:rPr>
                          <w:w w:val="110"/>
                        </w:rPr>
                        <w:t>will be responsible for the implementation,</w:t>
                      </w:r>
                      <w:r w:rsidR="004D30E5">
                        <w:rPr>
                          <w:spacing w:val="-12"/>
                          <w:w w:val="110"/>
                        </w:rPr>
                        <w:t xml:space="preserve"> </w:t>
                      </w:r>
                      <w:r w:rsidR="004D30E5">
                        <w:rPr>
                          <w:w w:val="110"/>
                        </w:rPr>
                        <w:t>evaluation</w:t>
                      </w:r>
                      <w:r w:rsidR="004D30E5">
                        <w:rPr>
                          <w:spacing w:val="-12"/>
                          <w:w w:val="110"/>
                        </w:rPr>
                        <w:t xml:space="preserve"> </w:t>
                      </w:r>
                      <w:r w:rsidR="004D30E5">
                        <w:rPr>
                          <w:w w:val="110"/>
                        </w:rPr>
                        <w:t>and</w:t>
                      </w:r>
                      <w:r w:rsidR="004D30E5">
                        <w:rPr>
                          <w:spacing w:val="-12"/>
                          <w:w w:val="110"/>
                        </w:rPr>
                        <w:t xml:space="preserve"> </w:t>
                      </w:r>
                      <w:r w:rsidR="004D30E5">
                        <w:rPr>
                          <w:w w:val="110"/>
                        </w:rPr>
                        <w:t>effectiveness of</w:t>
                      </w:r>
                      <w:r w:rsidR="004D30E5">
                        <w:rPr>
                          <w:spacing w:val="-1"/>
                          <w:w w:val="110"/>
                        </w:rPr>
                        <w:t xml:space="preserve"> </w:t>
                      </w:r>
                      <w:r w:rsidR="004D30E5">
                        <w:rPr>
                          <w:w w:val="110"/>
                        </w:rPr>
                        <w:t>the</w:t>
                      </w:r>
                      <w:r w:rsidR="004D30E5">
                        <w:rPr>
                          <w:spacing w:val="-1"/>
                          <w:w w:val="110"/>
                        </w:rPr>
                        <w:t xml:space="preserve"> </w:t>
                      </w:r>
                      <w:r w:rsidR="004D30E5">
                        <w:rPr>
                          <w:w w:val="110"/>
                        </w:rPr>
                        <w:t>Footwear</w:t>
                      </w:r>
                      <w:r w:rsidR="004D30E5">
                        <w:rPr>
                          <w:spacing w:val="-1"/>
                          <w:w w:val="110"/>
                        </w:rPr>
                        <w:t xml:space="preserve"> </w:t>
                      </w:r>
                      <w:r w:rsidR="004D30E5">
                        <w:rPr>
                          <w:w w:val="110"/>
                        </w:rPr>
                        <w:t>Program</w:t>
                      </w:r>
                      <w:r w:rsidR="004D30E5">
                        <w:rPr>
                          <w:spacing w:val="-1"/>
                          <w:w w:val="110"/>
                        </w:rPr>
                        <w:t xml:space="preserve"> </w:t>
                      </w:r>
                      <w:r w:rsidR="004D30E5">
                        <w:rPr>
                          <w:w w:val="110"/>
                        </w:rPr>
                        <w:t>within</w:t>
                      </w:r>
                      <w:r w:rsidR="004D30E5">
                        <w:rPr>
                          <w:spacing w:val="-1"/>
                          <w:w w:val="110"/>
                        </w:rPr>
                        <w:t xml:space="preserve"> </w:t>
                      </w:r>
                      <w:r w:rsidR="004D30E5">
                        <w:rPr>
                          <w:w w:val="110"/>
                        </w:rPr>
                        <w:t>their</w:t>
                      </w:r>
                      <w:r w:rsidR="004D30E5">
                        <w:rPr>
                          <w:spacing w:val="-1"/>
                          <w:w w:val="110"/>
                        </w:rPr>
                        <w:t xml:space="preserve"> </w:t>
                      </w:r>
                      <w:r w:rsidR="004D30E5">
                        <w:rPr>
                          <w:w w:val="110"/>
                        </w:rPr>
                        <w:t>facility. The</w:t>
                      </w:r>
                      <w:sdt>
                        <w:sdtPr>
                          <w:rPr>
                            <w:rStyle w:val="BodyTextChar"/>
                          </w:rPr>
                          <w:alias w:val="Area Supervisor and Safety Designee"/>
                          <w:tag w:val="Area Supervisor and Safety Designee"/>
                          <w:id w:val="-1174565083"/>
                          <w:placeholder>
                            <w:docPart w:val="445BA60304D34576AB1EC70D9D4FA8AB"/>
                          </w:placeholder>
                          <w:temporary/>
                          <w15:color w:val="FF0000"/>
                          <w15:appearance w15:val="tags"/>
                        </w:sdtPr>
                        <w:sdtContent>
                          <w:r w:rsidR="004D30E5" w:rsidRPr="004D30E5">
                            <w:rPr>
                              <w:rStyle w:val="BodyTextChar"/>
                            </w:rPr>
                            <w:t xml:space="preserve"> </w:t>
                          </w:r>
                          <w:r w:rsidR="004D30E5">
                            <w:rPr>
                              <w:rStyle w:val="BodyTextChar"/>
                            </w:rPr>
                            <w:t xml:space="preserve">[INSERT </w:t>
                          </w:r>
                          <w:r w:rsidR="004D30E5" w:rsidRPr="004D30E5">
                            <w:rPr>
                              <w:rStyle w:val="BodyTextChar"/>
                            </w:rPr>
                            <w:t>AREA SUPERVISOR AND SAFETY DESIGNEE</w:t>
                          </w:r>
                          <w:r w:rsidR="004D30E5">
                            <w:rPr>
                              <w:rStyle w:val="BodyTextChar"/>
                            </w:rPr>
                            <w:t>]</w:t>
                          </w:r>
                        </w:sdtContent>
                      </w:sdt>
                      <w:r w:rsidR="004D30E5">
                        <w:rPr>
                          <w:rFonts w:ascii="Calibri"/>
                          <w:b/>
                          <w:i/>
                          <w:w w:val="110"/>
                        </w:rPr>
                        <w:t xml:space="preserve"> </w:t>
                      </w:r>
                      <w:r w:rsidR="004D30E5">
                        <w:rPr>
                          <w:w w:val="110"/>
                        </w:rPr>
                        <w:t xml:space="preserve">will </w:t>
                      </w:r>
                      <w:r w:rsidR="004D30E5">
                        <w:t>be responsible for evaluating the planned work,</w:t>
                      </w:r>
                      <w:r w:rsidR="004D30E5">
                        <w:rPr>
                          <w:spacing w:val="80"/>
                          <w:w w:val="110"/>
                        </w:rPr>
                        <w:t xml:space="preserve"> </w:t>
                      </w:r>
                      <w:r w:rsidR="004D30E5">
                        <w:rPr>
                          <w:w w:val="110"/>
                        </w:rPr>
                        <w:t>both current and new, to reduce or eliminate hazards that would otherwise require the use of</w:t>
                      </w:r>
                      <w:r w:rsidR="004D30E5">
                        <w:rPr>
                          <w:spacing w:val="-9"/>
                          <w:w w:val="110"/>
                        </w:rPr>
                        <w:t xml:space="preserve"> </w:t>
                      </w:r>
                      <w:r w:rsidR="004D30E5">
                        <w:rPr>
                          <w:w w:val="110"/>
                        </w:rPr>
                        <w:t>protective</w:t>
                      </w:r>
                      <w:r w:rsidR="004D30E5">
                        <w:rPr>
                          <w:spacing w:val="-9"/>
                          <w:w w:val="110"/>
                        </w:rPr>
                        <w:t xml:space="preserve"> </w:t>
                      </w:r>
                      <w:r w:rsidR="004D30E5">
                        <w:rPr>
                          <w:w w:val="110"/>
                        </w:rPr>
                        <w:t>footwear.</w:t>
                      </w:r>
                      <w:r w:rsidR="004D30E5">
                        <w:rPr>
                          <w:spacing w:val="-9"/>
                          <w:w w:val="110"/>
                        </w:rPr>
                        <w:t xml:space="preserve"> </w:t>
                      </w:r>
                      <w:r w:rsidR="004D30E5">
                        <w:rPr>
                          <w:w w:val="110"/>
                        </w:rPr>
                        <w:t>Where</w:t>
                      </w:r>
                      <w:r w:rsidR="004D30E5">
                        <w:rPr>
                          <w:spacing w:val="-9"/>
                          <w:w w:val="110"/>
                        </w:rPr>
                        <w:t xml:space="preserve"> </w:t>
                      </w:r>
                      <w:r w:rsidR="004D30E5">
                        <w:rPr>
                          <w:w w:val="110"/>
                        </w:rPr>
                        <w:t>these</w:t>
                      </w:r>
                      <w:r w:rsidR="004D30E5">
                        <w:rPr>
                          <w:spacing w:val="-9"/>
                          <w:w w:val="110"/>
                        </w:rPr>
                        <w:t xml:space="preserve"> </w:t>
                      </w:r>
                      <w:r w:rsidR="004D30E5">
                        <w:rPr>
                          <w:w w:val="110"/>
                        </w:rPr>
                        <w:t>hazards cannot</w:t>
                      </w:r>
                      <w:r w:rsidR="004D30E5">
                        <w:rPr>
                          <w:spacing w:val="-3"/>
                          <w:w w:val="110"/>
                        </w:rPr>
                        <w:t xml:space="preserve"> </w:t>
                      </w:r>
                      <w:r w:rsidR="004D30E5">
                        <w:rPr>
                          <w:w w:val="110"/>
                        </w:rPr>
                        <w:t>be</w:t>
                      </w:r>
                      <w:r w:rsidR="004D30E5">
                        <w:rPr>
                          <w:spacing w:val="-3"/>
                          <w:w w:val="110"/>
                        </w:rPr>
                        <w:t xml:space="preserve"> </w:t>
                      </w:r>
                      <w:r w:rsidR="004D30E5">
                        <w:rPr>
                          <w:w w:val="110"/>
                        </w:rPr>
                        <w:t>effectively</w:t>
                      </w:r>
                      <w:r w:rsidR="004D30E5">
                        <w:rPr>
                          <w:spacing w:val="-3"/>
                          <w:w w:val="110"/>
                        </w:rPr>
                        <w:t xml:space="preserve"> </w:t>
                      </w:r>
                      <w:r w:rsidR="004D30E5">
                        <w:rPr>
                          <w:w w:val="110"/>
                        </w:rPr>
                        <w:t>eliminated,</w:t>
                      </w:r>
                      <w:r w:rsidR="004D30E5">
                        <w:rPr>
                          <w:spacing w:val="-3"/>
                          <w:w w:val="110"/>
                        </w:rPr>
                        <w:t xml:space="preserve"> </w:t>
                      </w:r>
                      <w:r w:rsidR="004D30E5">
                        <w:rPr>
                          <w:w w:val="110"/>
                        </w:rPr>
                        <w:t xml:space="preserve">protective </w:t>
                      </w:r>
                      <w:r w:rsidR="004D30E5">
                        <w:t>footwear appropriate to these exposures will be</w:t>
                      </w:r>
                      <w:r w:rsidR="004D30E5">
                        <w:rPr>
                          <w:spacing w:val="80"/>
                          <w:w w:val="110"/>
                        </w:rPr>
                        <w:t xml:space="preserve"> </w:t>
                      </w:r>
                      <w:r w:rsidR="004D30E5">
                        <w:rPr>
                          <w:w w:val="110"/>
                        </w:rPr>
                        <w:t>determined and required.</w:t>
                      </w:r>
                    </w:p>
                    <w:p w14:paraId="79FC58B5" w14:textId="77777777" w:rsidR="00CD1B76" w:rsidRDefault="00000000" w:rsidP="00580D3D">
                      <w:pPr>
                        <w:pStyle w:val="BodyText"/>
                      </w:pPr>
                      <w:r>
                        <w:rPr>
                          <w:w w:val="105"/>
                        </w:rPr>
                        <w:t>Failure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wear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safety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footwear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as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required by this policy will be treated in accordance</w:t>
                      </w:r>
                      <w:r w:rsidR="00580D3D">
                        <w:t xml:space="preserve"> </w:t>
                      </w:r>
                      <w:r>
                        <w:rPr>
                          <w:w w:val="110"/>
                        </w:rPr>
                        <w:t>with</w:t>
                      </w:r>
                      <w:r>
                        <w:rPr>
                          <w:spacing w:val="-12"/>
                          <w:w w:val="110"/>
                        </w:rPr>
                        <w:t xml:space="preserve"> </w:t>
                      </w:r>
                      <w:sdt>
                        <w:sdtPr>
                          <w:rPr>
                            <w:rStyle w:val="BodyTextChar"/>
                          </w:rPr>
                          <w:alias w:val="Company Name"/>
                          <w:tag w:val="Company Name"/>
                          <w:id w:val="-728606030"/>
                          <w:placeholder>
                            <w:docPart w:val="445BA60304D34576AB1EC70D9D4FA8AB"/>
                          </w:placeholder>
                          <w:temporary/>
                          <w15:color w:val="FF0000"/>
                          <w15:appearance w15:val="tags"/>
                        </w:sdtPr>
                        <w:sdtContent>
                          <w:r w:rsidR="004D30E5">
                            <w:rPr>
                              <w:rStyle w:val="BodyTextChar"/>
                            </w:rPr>
                            <w:t>[</w:t>
                          </w:r>
                          <w:r w:rsidR="004D30E5" w:rsidRPr="004D30E5">
                            <w:rPr>
                              <w:rStyle w:val="BodyTextChar"/>
                            </w:rPr>
                            <w:t>INSERT COMPANY NAME</w:t>
                          </w:r>
                          <w:r w:rsidR="004D30E5">
                            <w:rPr>
                              <w:rStyle w:val="BodyTextChar"/>
                            </w:rPr>
                            <w:t>]</w:t>
                          </w:r>
                        </w:sdtContent>
                      </w:sdt>
                      <w:r>
                        <w:rPr>
                          <w:rFonts w:ascii="Calibri"/>
                          <w:b/>
                          <w:i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disciplinary</w:t>
                      </w:r>
                      <w:r>
                        <w:rPr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 xml:space="preserve">action </w:t>
                      </w:r>
                      <w:r>
                        <w:t>procedures which include possible termination</w:t>
                      </w:r>
                      <w:r>
                        <w:rPr>
                          <w:spacing w:val="8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of employment.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279B7108" wp14:editId="114C15A1">
                <wp:simplePos x="0" y="0"/>
                <wp:positionH relativeFrom="page">
                  <wp:posOffset>5429804</wp:posOffset>
                </wp:positionH>
                <wp:positionV relativeFrom="page">
                  <wp:posOffset>9333387</wp:posOffset>
                </wp:positionV>
                <wp:extent cx="2343150" cy="725170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3150" cy="725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3150" h="725170">
                              <a:moveTo>
                                <a:pt x="2342594" y="0"/>
                              </a:moveTo>
                              <a:lnTo>
                                <a:pt x="473269" y="0"/>
                              </a:lnTo>
                              <a:lnTo>
                                <a:pt x="426133" y="4154"/>
                              </a:lnTo>
                              <a:lnTo>
                                <a:pt x="381193" y="16237"/>
                              </a:lnTo>
                              <a:lnTo>
                                <a:pt x="339277" y="35677"/>
                              </a:lnTo>
                              <a:lnTo>
                                <a:pt x="301213" y="61901"/>
                              </a:lnTo>
                              <a:lnTo>
                                <a:pt x="267829" y="94339"/>
                              </a:lnTo>
                              <a:lnTo>
                                <a:pt x="239955" y="132417"/>
                              </a:lnTo>
                              <a:lnTo>
                                <a:pt x="218418" y="175564"/>
                              </a:lnTo>
                              <a:lnTo>
                                <a:pt x="0" y="725012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EBEC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92316" id="Graphic 94" o:spid="_x0000_s1026" style="position:absolute;margin-left:427.55pt;margin-top:734.9pt;width:184.5pt;height:57.1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343150,725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" path="m2342594,l473269,,426133,4154,381193,16237,339277,35677,301213,61901,267829,94339r-27874,38078l218418,175564,,725012e" filled="f" strokecolor="#bebec2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2EE66D2C" wp14:editId="58F706D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8028940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8028940"/>
                          <a:chOff x="0" y="0"/>
                          <a:chExt cx="7772400" cy="802894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0"/>
                            <a:ext cx="7772400" cy="802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802894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28432"/>
                                </a:lnTo>
                                <a:lnTo>
                                  <a:pt x="7772400" y="8028432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585" y="7406634"/>
                            <a:ext cx="93484" cy="93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073" y="7406634"/>
                            <a:ext cx="93484" cy="93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9878" y="7406634"/>
                            <a:ext cx="93484" cy="93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4363" y="7406634"/>
                            <a:ext cx="93484" cy="93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9419" y="7406634"/>
                            <a:ext cx="93484" cy="93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3908" y="7406634"/>
                            <a:ext cx="93484" cy="93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8710" y="7406634"/>
                            <a:ext cx="93484" cy="93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3198" y="7406634"/>
                            <a:ext cx="93484" cy="93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8180" y="7406634"/>
                            <a:ext cx="93484" cy="93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2656" y="7406634"/>
                            <a:ext cx="93497" cy="93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1960" y="7406634"/>
                            <a:ext cx="93484" cy="93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7471" y="7406634"/>
                            <a:ext cx="93484" cy="93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6822" y="7406634"/>
                            <a:ext cx="93484" cy="93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1311" y="7406634"/>
                            <a:ext cx="93484" cy="93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6113" y="7406634"/>
                            <a:ext cx="93484" cy="93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0602" y="7406634"/>
                            <a:ext cx="93484" cy="93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585" y="7798343"/>
                            <a:ext cx="93484" cy="93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073" y="7798343"/>
                            <a:ext cx="93484" cy="93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9878" y="7798343"/>
                            <a:ext cx="93484" cy="93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4363" y="7798343"/>
                            <a:ext cx="93484" cy="93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9419" y="7798343"/>
                            <a:ext cx="93484" cy="93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3908" y="7798343"/>
                            <a:ext cx="93484" cy="93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8710" y="7798343"/>
                            <a:ext cx="93484" cy="93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8180" y="7798343"/>
                            <a:ext cx="93484" cy="93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3198" y="7798343"/>
                            <a:ext cx="93484" cy="93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2656" y="7798343"/>
                            <a:ext cx="93497" cy="93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7471" y="7798343"/>
                            <a:ext cx="93484" cy="93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1960" y="7798343"/>
                            <a:ext cx="93484" cy="93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6822" y="7798343"/>
                            <a:ext cx="93484" cy="93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1311" y="7798343"/>
                            <a:ext cx="93484" cy="93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6113" y="7798343"/>
                            <a:ext cx="93484" cy="93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0602" y="7798343"/>
                            <a:ext cx="93484" cy="934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493596" id="Group 95" o:spid="_x0000_s1026" style="position:absolute;margin-left:0;margin-top:0;width:612pt;height:632.2pt;z-index:-251638784;mso-wrap-distance-left:0;mso-wrap-distance-right:0;mso-position-horizontal-relative:page;mso-position-vertical-relative:page" coordsize="77724,80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">
                <v:shape id="Graphic 96" o:spid="_x0000_s1027" style="position:absolute;width:77724;height:80289;visibility:visible;mso-wrap-style:square;v-text-anchor:top" coordsize="7772400,802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" path="m7772400,l,,,8028432r7772400,l7772400,xe" fillcolor="#f3f2f2" stroked="f">
                  <v:path arrowok="t"/>
                </v:shape>
                <v:shape id="Image 97" o:spid="_x0000_s1028" type="#_x0000_t75" style="position:absolute;left:1705;top:74066;width:935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">
                  <v:imagedata r:id="rId33" o:title=""/>
                </v:shape>
                <v:shape id="Image 98" o:spid="_x0000_s1029" type="#_x0000_t75" style="position:absolute;left:5650;top:74066;width:935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">
                  <v:imagedata r:id="rId33" o:title=""/>
                </v:shape>
                <v:shape id="Image 99" o:spid="_x0000_s1030" type="#_x0000_t75" style="position:absolute;left:9598;top:74066;width:935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">
                  <v:imagedata r:id="rId33" o:title=""/>
                </v:shape>
                <v:shape id="Image 100" o:spid="_x0000_s1031" type="#_x0000_t75" style="position:absolute;left:13543;top:74066;width:935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">
                  <v:imagedata r:id="rId34" o:title=""/>
                </v:shape>
                <v:shape id="Image 101" o:spid="_x0000_s1032" type="#_x0000_t75" style="position:absolute;left:17494;top:74066;width:935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">
                  <v:imagedata r:id="rId35" o:title=""/>
                </v:shape>
                <v:shape id="Image 102" o:spid="_x0000_s1033" type="#_x0000_t75" style="position:absolute;left:21439;top:74066;width:934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">
                  <v:imagedata r:id="rId36" o:title=""/>
                </v:shape>
                <v:shape id="Image 103" o:spid="_x0000_s1034" type="#_x0000_t75" style="position:absolute;left:25387;top:74066;width:934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">
                  <v:imagedata r:id="rId37" o:title=""/>
                </v:shape>
                <v:shape id="Image 104" o:spid="_x0000_s1035" type="#_x0000_t75" style="position:absolute;left:29331;top:74066;width:935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">
                  <v:imagedata r:id="rId37" o:title=""/>
                </v:shape>
                <v:shape id="Image 105" o:spid="_x0000_s1036" type="#_x0000_t75" style="position:absolute;left:33281;top:74066;width:935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">
                  <v:imagedata r:id="rId33" o:title=""/>
                </v:shape>
                <v:shape id="Image 106" o:spid="_x0000_s1037" type="#_x0000_t75" style="position:absolute;left:37226;top:74066;width:935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">
                  <v:imagedata r:id="rId33" o:title=""/>
                </v:shape>
                <v:shape id="Image 107" o:spid="_x0000_s1038" type="#_x0000_t75" style="position:absolute;left:45119;top:74066;width:935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">
                  <v:imagedata r:id="rId35" o:title=""/>
                </v:shape>
                <v:shape id="Image 108" o:spid="_x0000_s1039" type="#_x0000_t75" style="position:absolute;left:41174;top:74066;width:935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">
                  <v:imagedata r:id="rId33" o:title=""/>
                </v:shape>
                <v:shape id="Image 109" o:spid="_x0000_s1040" type="#_x0000_t75" style="position:absolute;left:49068;top:74066;width:935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">
                  <v:imagedata r:id="rId35" o:title=""/>
                </v:shape>
                <v:shape id="Image 110" o:spid="_x0000_s1041" type="#_x0000_t75" style="position:absolute;left:53013;top:74066;width:934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">
                  <v:imagedata r:id="rId35" o:title=""/>
                </v:shape>
                <v:shape id="Image 111" o:spid="_x0000_s1042" type="#_x0000_t75" style="position:absolute;left:56961;top:74066;width:934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">
                  <v:imagedata r:id="rId34" o:title=""/>
                </v:shape>
                <v:shape id="Image 112" o:spid="_x0000_s1043" type="#_x0000_t75" style="position:absolute;left:60906;top:74066;width:934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">
                  <v:imagedata r:id="rId33" o:title=""/>
                </v:shape>
                <v:shape id="Image 113" o:spid="_x0000_s1044" type="#_x0000_t75" style="position:absolute;left:1705;top:77983;width:935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">
                  <v:imagedata r:id="rId33" o:title=""/>
                </v:shape>
                <v:shape id="Image 114" o:spid="_x0000_s1045" type="#_x0000_t75" style="position:absolute;left:5650;top:77983;width:935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">
                  <v:imagedata r:id="rId33" o:title=""/>
                </v:shape>
                <v:shape id="Image 115" o:spid="_x0000_s1046" type="#_x0000_t75" style="position:absolute;left:9598;top:77983;width:935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">
                  <v:imagedata r:id="rId33" o:title=""/>
                </v:shape>
                <v:shape id="Image 116" o:spid="_x0000_s1047" type="#_x0000_t75" style="position:absolute;left:13543;top:77983;width:935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">
                  <v:imagedata r:id="rId34" o:title=""/>
                </v:shape>
                <v:shape id="Image 117" o:spid="_x0000_s1048" type="#_x0000_t75" style="position:absolute;left:17494;top:77983;width:935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">
                  <v:imagedata r:id="rId35" o:title=""/>
                </v:shape>
                <v:shape id="Image 118" o:spid="_x0000_s1049" type="#_x0000_t75" style="position:absolute;left:21439;top:77983;width:934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">
                  <v:imagedata r:id="rId36" o:title=""/>
                </v:shape>
                <v:shape id="Image 119" o:spid="_x0000_s1050" type="#_x0000_t75" style="position:absolute;left:25387;top:77983;width:934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">
                  <v:imagedata r:id="rId37" o:title=""/>
                </v:shape>
                <v:shape id="Image 120" o:spid="_x0000_s1051" type="#_x0000_t75" style="position:absolute;left:33281;top:77983;width:935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">
                  <v:imagedata r:id="rId33" o:title=""/>
                </v:shape>
                <v:shape id="Image 121" o:spid="_x0000_s1052" type="#_x0000_t75" style="position:absolute;left:29331;top:77983;width:935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">
                  <v:imagedata r:id="rId37" o:title=""/>
                </v:shape>
                <v:shape id="Image 122" o:spid="_x0000_s1053" type="#_x0000_t75" style="position:absolute;left:37226;top:77983;width:935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">
                  <v:imagedata r:id="rId33" o:title=""/>
                </v:shape>
                <v:shape id="Image 123" o:spid="_x0000_s1054" type="#_x0000_t75" style="position:absolute;left:41174;top:77983;width:935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">
                  <v:imagedata r:id="rId33" o:title=""/>
                </v:shape>
                <v:shape id="Image 124" o:spid="_x0000_s1055" type="#_x0000_t75" style="position:absolute;left:45119;top:77983;width:935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">
                  <v:imagedata r:id="rId35" o:title=""/>
                </v:shape>
                <v:shape id="Image 125" o:spid="_x0000_s1056" type="#_x0000_t75" style="position:absolute;left:49068;top:77983;width:935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">
                  <v:imagedata r:id="rId35" o:title=""/>
                </v:shape>
                <v:shape id="Image 126" o:spid="_x0000_s1057" type="#_x0000_t75" style="position:absolute;left:53013;top:77983;width:934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">
                  <v:imagedata r:id="rId35" o:title=""/>
                </v:shape>
                <v:shape id="Image 127" o:spid="_x0000_s1058" type="#_x0000_t75" style="position:absolute;left:56961;top:77983;width:934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">
                  <v:imagedata r:id="rId34" o:title=""/>
                </v:shape>
                <v:shape id="Image 128" o:spid="_x0000_s1059" type="#_x0000_t75" style="position:absolute;left:60906;top:77983;width:934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">
                  <v:imagedata r:id="rId3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0" distR="0" simplePos="0" relativeHeight="251689984" behindDoc="1" locked="0" layoutInCell="1" allowOverlap="1" wp14:anchorId="17CEB92E" wp14:editId="70A2E756">
            <wp:simplePos x="0" y="0"/>
            <wp:positionH relativeFrom="page">
              <wp:posOffset>565073</wp:posOffset>
            </wp:positionH>
            <wp:positionV relativeFrom="page">
              <wp:posOffset>8193049</wp:posOffset>
            </wp:positionV>
            <wp:extent cx="93484" cy="93446"/>
            <wp:effectExtent l="0" t="0" r="0" b="0"/>
            <wp:wrapNone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84" cy="93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251702272" behindDoc="1" locked="0" layoutInCell="1" allowOverlap="1" wp14:anchorId="3491AEFA" wp14:editId="53F2737A">
            <wp:simplePos x="0" y="0"/>
            <wp:positionH relativeFrom="page">
              <wp:posOffset>170585</wp:posOffset>
            </wp:positionH>
            <wp:positionV relativeFrom="page">
              <wp:posOffset>8193049</wp:posOffset>
            </wp:positionV>
            <wp:extent cx="93484" cy="93446"/>
            <wp:effectExtent l="0" t="0" r="0" b="0"/>
            <wp:wrapNone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84" cy="93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251714560" behindDoc="1" locked="0" layoutInCell="1" allowOverlap="1" wp14:anchorId="1744F42D" wp14:editId="4B58288E">
            <wp:simplePos x="0" y="0"/>
            <wp:positionH relativeFrom="page">
              <wp:posOffset>959878</wp:posOffset>
            </wp:positionH>
            <wp:positionV relativeFrom="page">
              <wp:posOffset>8193049</wp:posOffset>
            </wp:positionV>
            <wp:extent cx="93484" cy="93446"/>
            <wp:effectExtent l="0" t="0" r="0" b="0"/>
            <wp:wrapNone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84" cy="93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251726848" behindDoc="1" locked="0" layoutInCell="1" allowOverlap="1" wp14:anchorId="1018B0FF" wp14:editId="1E4ADF36">
            <wp:simplePos x="0" y="0"/>
            <wp:positionH relativeFrom="page">
              <wp:posOffset>1354363</wp:posOffset>
            </wp:positionH>
            <wp:positionV relativeFrom="page">
              <wp:posOffset>8193049</wp:posOffset>
            </wp:positionV>
            <wp:extent cx="93484" cy="93446"/>
            <wp:effectExtent l="0" t="0" r="0" b="0"/>
            <wp:wrapNone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84" cy="93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251739136" behindDoc="1" locked="0" layoutInCell="1" allowOverlap="1" wp14:anchorId="3961D36A" wp14:editId="78F85735">
            <wp:simplePos x="0" y="0"/>
            <wp:positionH relativeFrom="page">
              <wp:posOffset>2143908</wp:posOffset>
            </wp:positionH>
            <wp:positionV relativeFrom="page">
              <wp:posOffset>8193049</wp:posOffset>
            </wp:positionV>
            <wp:extent cx="93484" cy="93446"/>
            <wp:effectExtent l="0" t="0" r="0" b="0"/>
            <wp:wrapNone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84" cy="93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251751424" behindDoc="1" locked="0" layoutInCell="1" allowOverlap="1" wp14:anchorId="6A3673F4" wp14:editId="460B4077">
            <wp:simplePos x="0" y="0"/>
            <wp:positionH relativeFrom="page">
              <wp:posOffset>1749419</wp:posOffset>
            </wp:positionH>
            <wp:positionV relativeFrom="page">
              <wp:posOffset>8193049</wp:posOffset>
            </wp:positionV>
            <wp:extent cx="93484" cy="93446"/>
            <wp:effectExtent l="0" t="0" r="0" b="0"/>
            <wp:wrapNone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84" cy="93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251763712" behindDoc="1" locked="0" layoutInCell="1" allowOverlap="1" wp14:anchorId="38B4F37E" wp14:editId="10EDEF95">
            <wp:simplePos x="0" y="0"/>
            <wp:positionH relativeFrom="page">
              <wp:posOffset>2538710</wp:posOffset>
            </wp:positionH>
            <wp:positionV relativeFrom="page">
              <wp:posOffset>8193049</wp:posOffset>
            </wp:positionV>
            <wp:extent cx="93484" cy="93446"/>
            <wp:effectExtent l="0" t="0" r="0" b="0"/>
            <wp:wrapNone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84" cy="93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251776000" behindDoc="1" locked="0" layoutInCell="1" allowOverlap="1" wp14:anchorId="130CF38F" wp14:editId="72E872EA">
            <wp:simplePos x="0" y="0"/>
            <wp:positionH relativeFrom="page">
              <wp:posOffset>2933198</wp:posOffset>
            </wp:positionH>
            <wp:positionV relativeFrom="page">
              <wp:posOffset>8193049</wp:posOffset>
            </wp:positionV>
            <wp:extent cx="93484" cy="93446"/>
            <wp:effectExtent l="0" t="0" r="0" b="0"/>
            <wp:wrapNone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84" cy="93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251788288" behindDoc="1" locked="0" layoutInCell="1" allowOverlap="1" wp14:anchorId="5A8D5D2A" wp14:editId="7C3BEC4C">
            <wp:simplePos x="0" y="0"/>
            <wp:positionH relativeFrom="page">
              <wp:posOffset>3328180</wp:posOffset>
            </wp:positionH>
            <wp:positionV relativeFrom="page">
              <wp:posOffset>8193049</wp:posOffset>
            </wp:positionV>
            <wp:extent cx="93484" cy="93446"/>
            <wp:effectExtent l="0" t="0" r="0" b="0"/>
            <wp:wrapNone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84" cy="93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251800576" behindDoc="1" locked="0" layoutInCell="1" allowOverlap="1" wp14:anchorId="21E509DC" wp14:editId="6AB80646">
            <wp:simplePos x="0" y="0"/>
            <wp:positionH relativeFrom="page">
              <wp:posOffset>3722656</wp:posOffset>
            </wp:positionH>
            <wp:positionV relativeFrom="page">
              <wp:posOffset>8193049</wp:posOffset>
            </wp:positionV>
            <wp:extent cx="93497" cy="93446"/>
            <wp:effectExtent l="0" t="0" r="0" b="0"/>
            <wp:wrapNone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97" cy="93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251812864" behindDoc="1" locked="0" layoutInCell="1" allowOverlap="1" wp14:anchorId="30D5A4F7" wp14:editId="0F266309">
            <wp:simplePos x="0" y="0"/>
            <wp:positionH relativeFrom="page">
              <wp:posOffset>4117471</wp:posOffset>
            </wp:positionH>
            <wp:positionV relativeFrom="page">
              <wp:posOffset>8193049</wp:posOffset>
            </wp:positionV>
            <wp:extent cx="93484" cy="93446"/>
            <wp:effectExtent l="0" t="0" r="0" b="0"/>
            <wp:wrapNone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84" cy="93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251825152" behindDoc="1" locked="0" layoutInCell="1" allowOverlap="1" wp14:anchorId="4EB218CD" wp14:editId="216E43B8">
            <wp:simplePos x="0" y="0"/>
            <wp:positionH relativeFrom="page">
              <wp:posOffset>4511960</wp:posOffset>
            </wp:positionH>
            <wp:positionV relativeFrom="page">
              <wp:posOffset>8193049</wp:posOffset>
            </wp:positionV>
            <wp:extent cx="93484" cy="93446"/>
            <wp:effectExtent l="0" t="0" r="0" b="0"/>
            <wp:wrapNone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84" cy="93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251837440" behindDoc="1" locked="0" layoutInCell="1" allowOverlap="1" wp14:anchorId="1E28BC1E" wp14:editId="1BC58F4F">
            <wp:simplePos x="0" y="0"/>
            <wp:positionH relativeFrom="page">
              <wp:posOffset>4906822</wp:posOffset>
            </wp:positionH>
            <wp:positionV relativeFrom="page">
              <wp:posOffset>8193049</wp:posOffset>
            </wp:positionV>
            <wp:extent cx="93484" cy="93446"/>
            <wp:effectExtent l="0" t="0" r="0" b="0"/>
            <wp:wrapNone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84" cy="93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251849728" behindDoc="1" locked="0" layoutInCell="1" allowOverlap="1" wp14:anchorId="05179D53" wp14:editId="75FB2189">
            <wp:simplePos x="0" y="0"/>
            <wp:positionH relativeFrom="page">
              <wp:posOffset>5301311</wp:posOffset>
            </wp:positionH>
            <wp:positionV relativeFrom="page">
              <wp:posOffset>8193049</wp:posOffset>
            </wp:positionV>
            <wp:extent cx="93484" cy="93446"/>
            <wp:effectExtent l="0" t="0" r="0" b="0"/>
            <wp:wrapNone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84" cy="93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251862016" behindDoc="1" locked="0" layoutInCell="1" allowOverlap="1" wp14:anchorId="3E42814D" wp14:editId="18673C9E">
            <wp:simplePos x="0" y="0"/>
            <wp:positionH relativeFrom="page">
              <wp:posOffset>5696113</wp:posOffset>
            </wp:positionH>
            <wp:positionV relativeFrom="page">
              <wp:posOffset>8193049</wp:posOffset>
            </wp:positionV>
            <wp:extent cx="93484" cy="93446"/>
            <wp:effectExtent l="0" t="0" r="0" b="0"/>
            <wp:wrapNone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84" cy="93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251874304" behindDoc="1" locked="0" layoutInCell="1" allowOverlap="1" wp14:anchorId="4B8D447A" wp14:editId="0588D650">
            <wp:simplePos x="0" y="0"/>
            <wp:positionH relativeFrom="page">
              <wp:posOffset>6090602</wp:posOffset>
            </wp:positionH>
            <wp:positionV relativeFrom="page">
              <wp:posOffset>8193049</wp:posOffset>
            </wp:positionV>
            <wp:extent cx="93484" cy="93446"/>
            <wp:effectExtent l="0" t="0" r="0" b="0"/>
            <wp:wrapNone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84" cy="93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50784" behindDoc="1" locked="0" layoutInCell="1" allowOverlap="1" wp14:anchorId="6D92744E" wp14:editId="2684CBD9">
                <wp:simplePos x="0" y="0"/>
                <wp:positionH relativeFrom="page">
                  <wp:posOffset>444500</wp:posOffset>
                </wp:positionH>
                <wp:positionV relativeFrom="page">
                  <wp:posOffset>8880987</wp:posOffset>
                </wp:positionV>
                <wp:extent cx="1929130" cy="163830"/>
                <wp:effectExtent l="0" t="0" r="0" b="0"/>
                <wp:wrapNone/>
                <wp:docPr id="153" name="Text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9130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079D49" w14:textId="77777777" w:rsidR="00CD1B76" w:rsidRDefault="00000000">
                            <w:pPr>
                              <w:spacing w:before="38"/>
                              <w:ind w:left="20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BEBEC2"/>
                                <w:spacing w:val="-2"/>
                                <w:w w:val="110"/>
                                <w:sz w:val="16"/>
                              </w:rPr>
                              <w:t>Content</w:t>
                            </w:r>
                            <w:r>
                              <w:rPr>
                                <w:rFonts w:ascii="Calibri"/>
                                <w:i/>
                                <w:color w:val="BEBEC2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BEBEC2"/>
                                <w:spacing w:val="-2"/>
                                <w:w w:val="110"/>
                                <w:sz w:val="16"/>
                              </w:rPr>
                              <w:t>provided</w:t>
                            </w:r>
                            <w:r>
                              <w:rPr>
                                <w:rFonts w:ascii="Calibri"/>
                                <w:i/>
                                <w:color w:val="BEBEC2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BEBEC2"/>
                                <w:spacing w:val="-2"/>
                                <w:w w:val="110"/>
                                <w:sz w:val="16"/>
                              </w:rPr>
                              <w:t>by</w:t>
                            </w:r>
                            <w:r>
                              <w:rPr>
                                <w:rFonts w:ascii="Calibri"/>
                                <w:i/>
                                <w:color w:val="BEBEC2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BEBEC2"/>
                                <w:spacing w:val="-2"/>
                                <w:w w:val="110"/>
                                <w:sz w:val="16"/>
                              </w:rPr>
                              <w:t>ComplianceSigns.com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2744E" id="Textbox 153" o:spid="_x0000_s1038" type="#_x0000_t202" style="position:absolute;margin-left:35pt;margin-top:699.3pt;width:151.9pt;height:12.9pt;z-index:-1596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" filled="f" stroked="f">
                <v:textbox inset="0,0,0,0">
                  <w:txbxContent>
                    <w:p w14:paraId="2A079D49" w14:textId="77777777" w:rsidR="00CD1B76" w:rsidRDefault="00000000">
                      <w:pPr>
                        <w:spacing w:before="38"/>
                        <w:ind w:left="20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color w:val="BEBEC2"/>
                          <w:spacing w:val="-2"/>
                          <w:w w:val="110"/>
                          <w:sz w:val="16"/>
                        </w:rPr>
                        <w:t>Content</w:t>
                      </w:r>
                      <w:r>
                        <w:rPr>
                          <w:rFonts w:ascii="Calibri"/>
                          <w:i/>
                          <w:color w:val="BEBEC2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BEBEC2"/>
                          <w:spacing w:val="-2"/>
                          <w:w w:val="110"/>
                          <w:sz w:val="16"/>
                        </w:rPr>
                        <w:t>provided</w:t>
                      </w:r>
                      <w:r>
                        <w:rPr>
                          <w:rFonts w:ascii="Calibri"/>
                          <w:i/>
                          <w:color w:val="BEBEC2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BEBEC2"/>
                          <w:spacing w:val="-2"/>
                          <w:w w:val="110"/>
                          <w:sz w:val="16"/>
                        </w:rPr>
                        <w:t>by</w:t>
                      </w:r>
                      <w:r>
                        <w:rPr>
                          <w:rFonts w:ascii="Calibri"/>
                          <w:i/>
                          <w:color w:val="BEBEC2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BEBEC2"/>
                          <w:spacing w:val="-2"/>
                          <w:w w:val="110"/>
                          <w:sz w:val="16"/>
                        </w:rPr>
                        <w:t>ComplianceSigns.com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51296" behindDoc="1" locked="0" layoutInCell="1" allowOverlap="1" wp14:anchorId="4F8D12E1" wp14:editId="721A33C7">
                <wp:simplePos x="0" y="0"/>
                <wp:positionH relativeFrom="page">
                  <wp:posOffset>444500</wp:posOffset>
                </wp:positionH>
                <wp:positionV relativeFrom="page">
                  <wp:posOffset>9165006</wp:posOffset>
                </wp:positionV>
                <wp:extent cx="4520565" cy="488315"/>
                <wp:effectExtent l="0" t="0" r="0" b="0"/>
                <wp:wrapNone/>
                <wp:docPr id="154" name="Text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20565" cy="4883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762F6A" w14:textId="77777777" w:rsidR="00CD1B76" w:rsidRDefault="00000000">
                            <w:pPr>
                              <w:spacing w:before="38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919196"/>
                                <w:sz w:val="14"/>
                              </w:rPr>
                              <w:t>This material is for general information only and should not be considered as a substitute for legal, medical, tax</w:t>
                            </w:r>
                            <w:r>
                              <w:rPr>
                                <w:color w:val="919196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919196"/>
                                <w:sz w:val="14"/>
                              </w:rPr>
                              <w:t>and/or actuarial advice. Contact the appropriate professional counsel for such matters. These materials are not</w:t>
                            </w:r>
                            <w:r>
                              <w:rPr>
                                <w:color w:val="919196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919196"/>
                                <w:sz w:val="14"/>
                              </w:rPr>
                              <w:t>exhaustive</w:t>
                            </w:r>
                            <w:r>
                              <w:rPr>
                                <w:color w:val="919196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919196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919196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919196"/>
                                <w:sz w:val="14"/>
                              </w:rPr>
                              <w:t>are</w:t>
                            </w:r>
                            <w:r>
                              <w:rPr>
                                <w:color w:val="919196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919196"/>
                                <w:sz w:val="14"/>
                              </w:rPr>
                              <w:t>subject</w:t>
                            </w:r>
                            <w:r>
                              <w:rPr>
                                <w:color w:val="919196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919196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919196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919196"/>
                                <w:sz w:val="14"/>
                              </w:rPr>
                              <w:t>possible</w:t>
                            </w:r>
                            <w:r>
                              <w:rPr>
                                <w:color w:val="919196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919196"/>
                                <w:sz w:val="14"/>
                              </w:rPr>
                              <w:t>changes</w:t>
                            </w:r>
                            <w:r>
                              <w:rPr>
                                <w:color w:val="919196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919196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919196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919196"/>
                                <w:sz w:val="14"/>
                              </w:rPr>
                              <w:t>applicable</w:t>
                            </w:r>
                            <w:r>
                              <w:rPr>
                                <w:color w:val="919196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919196"/>
                                <w:sz w:val="14"/>
                              </w:rPr>
                              <w:t>laws,</w:t>
                            </w:r>
                            <w:r>
                              <w:rPr>
                                <w:color w:val="919196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919196"/>
                                <w:sz w:val="14"/>
                              </w:rPr>
                              <w:t>rules,</w:t>
                            </w:r>
                            <w:r>
                              <w:rPr>
                                <w:color w:val="919196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919196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919196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919196"/>
                                <w:sz w:val="14"/>
                              </w:rPr>
                              <w:t>regulations</w:t>
                            </w:r>
                            <w:r>
                              <w:rPr>
                                <w:color w:val="919196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919196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919196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919196"/>
                                <w:sz w:val="14"/>
                              </w:rPr>
                              <w:t>their</w:t>
                            </w:r>
                            <w:r>
                              <w:rPr>
                                <w:color w:val="919196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919196"/>
                                <w:sz w:val="14"/>
                              </w:rPr>
                              <w:t>interpretations.</w:t>
                            </w:r>
                          </w:p>
                          <w:p w14:paraId="4005D15F" w14:textId="77777777" w:rsidR="00CD1B76" w:rsidRDefault="00000000">
                            <w:pPr>
                              <w:spacing w:before="55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919196"/>
                                <w:sz w:val="14"/>
                              </w:rPr>
                              <w:t>NPN</w:t>
                            </w:r>
                            <w:r>
                              <w:rPr>
                                <w:color w:val="919196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919196"/>
                                <w:sz w:val="14"/>
                              </w:rPr>
                              <w:t>1316541</w:t>
                            </w:r>
                            <w:r>
                              <w:rPr>
                                <w:color w:val="919196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919196"/>
                                <w:sz w:val="14"/>
                              </w:rPr>
                              <w:t>|</w:t>
                            </w:r>
                            <w:r>
                              <w:rPr>
                                <w:color w:val="919196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919196"/>
                                <w:sz w:val="14"/>
                              </w:rPr>
                              <w:t>IMA,</w:t>
                            </w:r>
                            <w:r>
                              <w:rPr>
                                <w:color w:val="919196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919196"/>
                                <w:sz w:val="14"/>
                              </w:rPr>
                              <w:t>Inc</w:t>
                            </w:r>
                            <w:r>
                              <w:rPr>
                                <w:color w:val="919196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919196"/>
                                <w:sz w:val="14"/>
                              </w:rPr>
                              <w:t>dba</w:t>
                            </w:r>
                            <w:r>
                              <w:rPr>
                                <w:color w:val="919196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919196"/>
                                <w:sz w:val="14"/>
                              </w:rPr>
                              <w:t>IMA</w:t>
                            </w:r>
                            <w:r>
                              <w:rPr>
                                <w:color w:val="919196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919196"/>
                                <w:sz w:val="14"/>
                              </w:rPr>
                              <w:t>Insurance</w:t>
                            </w:r>
                            <w:r>
                              <w:rPr>
                                <w:color w:val="919196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919196"/>
                                <w:sz w:val="14"/>
                              </w:rPr>
                              <w:t>Services</w:t>
                            </w:r>
                            <w:r>
                              <w:rPr>
                                <w:color w:val="919196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919196"/>
                                <w:sz w:val="14"/>
                              </w:rPr>
                              <w:t>|</w:t>
                            </w:r>
                            <w:r>
                              <w:rPr>
                                <w:color w:val="919196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919196"/>
                                <w:sz w:val="14"/>
                              </w:rPr>
                              <w:t>California</w:t>
                            </w:r>
                            <w:r>
                              <w:rPr>
                                <w:color w:val="919196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919196"/>
                                <w:sz w:val="14"/>
                              </w:rPr>
                              <w:t>Lic</w:t>
                            </w:r>
                            <w:r>
                              <w:rPr>
                                <w:color w:val="919196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919196"/>
                                <w:spacing w:val="-2"/>
                                <w:sz w:val="14"/>
                              </w:rPr>
                              <w:t>#0H64724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D12E1" id="Textbox 154" o:spid="_x0000_s1039" type="#_x0000_t202" style="position:absolute;margin-left:35pt;margin-top:721.65pt;width:355.95pt;height:38.45pt;z-index:-1596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" filled="f" stroked="f">
                <v:textbox inset="0,0,0,0">
                  <w:txbxContent>
                    <w:p w14:paraId="3B762F6A" w14:textId="77777777" w:rsidR="00CD1B76" w:rsidRDefault="00000000">
                      <w:pPr>
                        <w:spacing w:before="38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919196"/>
                          <w:sz w:val="14"/>
                        </w:rPr>
                        <w:t>This material is for general information only and should not be considered as a substitute for legal, medical, tax</w:t>
                      </w:r>
                      <w:r>
                        <w:rPr>
                          <w:color w:val="919196"/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color w:val="919196"/>
                          <w:sz w:val="14"/>
                        </w:rPr>
                        <w:t>and/or actuarial advice. Contact the appropriate professional counsel for such matters. These materials are not</w:t>
                      </w:r>
                      <w:r>
                        <w:rPr>
                          <w:color w:val="919196"/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color w:val="919196"/>
                          <w:sz w:val="14"/>
                        </w:rPr>
                        <w:t>exhaustive</w:t>
                      </w:r>
                      <w:r>
                        <w:rPr>
                          <w:color w:val="919196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919196"/>
                          <w:sz w:val="14"/>
                        </w:rPr>
                        <w:t>and</w:t>
                      </w:r>
                      <w:r>
                        <w:rPr>
                          <w:color w:val="919196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919196"/>
                          <w:sz w:val="14"/>
                        </w:rPr>
                        <w:t>are</w:t>
                      </w:r>
                      <w:r>
                        <w:rPr>
                          <w:color w:val="919196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919196"/>
                          <w:sz w:val="14"/>
                        </w:rPr>
                        <w:t>subject</w:t>
                      </w:r>
                      <w:r>
                        <w:rPr>
                          <w:color w:val="919196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919196"/>
                          <w:sz w:val="14"/>
                        </w:rPr>
                        <w:t>to</w:t>
                      </w:r>
                      <w:r>
                        <w:rPr>
                          <w:color w:val="919196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919196"/>
                          <w:sz w:val="14"/>
                        </w:rPr>
                        <w:t>possible</w:t>
                      </w:r>
                      <w:r>
                        <w:rPr>
                          <w:color w:val="919196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919196"/>
                          <w:sz w:val="14"/>
                        </w:rPr>
                        <w:t>changes</w:t>
                      </w:r>
                      <w:r>
                        <w:rPr>
                          <w:color w:val="919196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919196"/>
                          <w:sz w:val="14"/>
                        </w:rPr>
                        <w:t>in</w:t>
                      </w:r>
                      <w:r>
                        <w:rPr>
                          <w:color w:val="919196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919196"/>
                          <w:sz w:val="14"/>
                        </w:rPr>
                        <w:t>applicable</w:t>
                      </w:r>
                      <w:r>
                        <w:rPr>
                          <w:color w:val="919196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919196"/>
                          <w:sz w:val="14"/>
                        </w:rPr>
                        <w:t>laws,</w:t>
                      </w:r>
                      <w:r>
                        <w:rPr>
                          <w:color w:val="919196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919196"/>
                          <w:sz w:val="14"/>
                        </w:rPr>
                        <w:t>rules,</w:t>
                      </w:r>
                      <w:r>
                        <w:rPr>
                          <w:color w:val="919196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919196"/>
                          <w:sz w:val="14"/>
                        </w:rPr>
                        <w:t>and</w:t>
                      </w:r>
                      <w:r>
                        <w:rPr>
                          <w:color w:val="919196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919196"/>
                          <w:sz w:val="14"/>
                        </w:rPr>
                        <w:t>regulations</w:t>
                      </w:r>
                      <w:r>
                        <w:rPr>
                          <w:color w:val="919196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919196"/>
                          <w:sz w:val="14"/>
                        </w:rPr>
                        <w:t>and</w:t>
                      </w:r>
                      <w:r>
                        <w:rPr>
                          <w:color w:val="919196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919196"/>
                          <w:sz w:val="14"/>
                        </w:rPr>
                        <w:t>their</w:t>
                      </w:r>
                      <w:r>
                        <w:rPr>
                          <w:color w:val="919196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919196"/>
                          <w:sz w:val="14"/>
                        </w:rPr>
                        <w:t>interpretations.</w:t>
                      </w:r>
                    </w:p>
                    <w:p w14:paraId="4005D15F" w14:textId="77777777" w:rsidR="00CD1B76" w:rsidRDefault="00000000">
                      <w:pPr>
                        <w:spacing w:before="55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919196"/>
                          <w:sz w:val="14"/>
                        </w:rPr>
                        <w:t>NPN</w:t>
                      </w:r>
                      <w:r>
                        <w:rPr>
                          <w:color w:val="919196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color w:val="919196"/>
                          <w:sz w:val="14"/>
                        </w:rPr>
                        <w:t>1316541</w:t>
                      </w:r>
                      <w:r>
                        <w:rPr>
                          <w:color w:val="919196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color w:val="919196"/>
                          <w:sz w:val="14"/>
                        </w:rPr>
                        <w:t>|</w:t>
                      </w:r>
                      <w:r>
                        <w:rPr>
                          <w:color w:val="919196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color w:val="919196"/>
                          <w:sz w:val="14"/>
                        </w:rPr>
                        <w:t>IMA,</w:t>
                      </w:r>
                      <w:r>
                        <w:rPr>
                          <w:color w:val="919196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color w:val="919196"/>
                          <w:sz w:val="14"/>
                        </w:rPr>
                        <w:t>Inc</w:t>
                      </w:r>
                      <w:r>
                        <w:rPr>
                          <w:color w:val="919196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color w:val="919196"/>
                          <w:sz w:val="14"/>
                        </w:rPr>
                        <w:t>dba</w:t>
                      </w:r>
                      <w:r>
                        <w:rPr>
                          <w:color w:val="919196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color w:val="919196"/>
                          <w:sz w:val="14"/>
                        </w:rPr>
                        <w:t>IMA</w:t>
                      </w:r>
                      <w:r>
                        <w:rPr>
                          <w:color w:val="919196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color w:val="919196"/>
                          <w:sz w:val="14"/>
                        </w:rPr>
                        <w:t>Insurance</w:t>
                      </w:r>
                      <w:r>
                        <w:rPr>
                          <w:color w:val="919196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color w:val="919196"/>
                          <w:sz w:val="14"/>
                        </w:rPr>
                        <w:t>Services</w:t>
                      </w:r>
                      <w:r>
                        <w:rPr>
                          <w:color w:val="919196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color w:val="919196"/>
                          <w:sz w:val="14"/>
                        </w:rPr>
                        <w:t>|</w:t>
                      </w:r>
                      <w:r>
                        <w:rPr>
                          <w:color w:val="919196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color w:val="919196"/>
                          <w:sz w:val="14"/>
                        </w:rPr>
                        <w:t>California</w:t>
                      </w:r>
                      <w:r>
                        <w:rPr>
                          <w:color w:val="919196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color w:val="919196"/>
                          <w:sz w:val="14"/>
                        </w:rPr>
                        <w:t>Lic</w:t>
                      </w:r>
                      <w:r>
                        <w:rPr>
                          <w:color w:val="919196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color w:val="919196"/>
                          <w:spacing w:val="-2"/>
                          <w:sz w:val="14"/>
                        </w:rPr>
                        <w:t>#0H64724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51808" behindDoc="1" locked="0" layoutInCell="1" allowOverlap="1" wp14:anchorId="724144AA" wp14:editId="4CF412D6">
                <wp:simplePos x="0" y="0"/>
                <wp:positionH relativeFrom="page">
                  <wp:posOffset>6081543</wp:posOffset>
                </wp:positionH>
                <wp:positionV relativeFrom="page">
                  <wp:posOffset>9561652</wp:posOffset>
                </wp:positionV>
                <wp:extent cx="1309370" cy="251460"/>
                <wp:effectExtent l="0" t="0" r="0" b="0"/>
                <wp:wrapNone/>
                <wp:docPr id="155" name="Text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9370" cy="251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050603" w14:textId="77777777" w:rsidR="00CD1B76" w:rsidRDefault="00CD1B76">
                            <w:pPr>
                              <w:spacing w:before="21"/>
                              <w:ind w:left="20"/>
                              <w:rPr>
                                <w:rFonts w:ascii="Gill Sans MT"/>
                                <w:sz w:val="30"/>
                              </w:rPr>
                            </w:pPr>
                            <w:hyperlink r:id="rId38">
                              <w:r>
                                <w:rPr>
                                  <w:rFonts w:ascii="Gill Sans MT"/>
                                  <w:color w:val="8A8E96"/>
                                  <w:spacing w:val="14"/>
                                  <w:w w:val="90"/>
                                  <w:sz w:val="30"/>
                                </w:rPr>
                                <w:t>IMACORP.COM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144AA" id="Textbox 155" o:spid="_x0000_s1040" type="#_x0000_t202" style="position:absolute;margin-left:478.85pt;margin-top:752.9pt;width:103.1pt;height:19.8pt;z-index:-1596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" filled="f" stroked="f">
                <v:textbox inset="0,0,0,0">
                  <w:txbxContent>
                    <w:p w14:paraId="78050603" w14:textId="77777777" w:rsidR="00CD1B76" w:rsidRDefault="00CD1B76">
                      <w:pPr>
                        <w:spacing w:before="21"/>
                        <w:ind w:left="20"/>
                        <w:rPr>
                          <w:rFonts w:ascii="Gill Sans MT"/>
                          <w:sz w:val="30"/>
                        </w:rPr>
                      </w:pPr>
                      <w:hyperlink r:id="rId39">
                        <w:r>
                          <w:rPr>
                            <w:rFonts w:ascii="Gill Sans MT"/>
                            <w:color w:val="8A8E96"/>
                            <w:spacing w:val="14"/>
                            <w:w w:val="90"/>
                            <w:sz w:val="30"/>
                          </w:rPr>
                          <w:t>IMACORP.COM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52320" behindDoc="1" locked="0" layoutInCell="1" allowOverlap="1" wp14:anchorId="4A8376EE" wp14:editId="30766479">
                <wp:simplePos x="0" y="0"/>
                <wp:positionH relativeFrom="page">
                  <wp:posOffset>444500</wp:posOffset>
                </wp:positionH>
                <wp:positionV relativeFrom="page">
                  <wp:posOffset>9644533</wp:posOffset>
                </wp:positionV>
                <wp:extent cx="1295400" cy="146685"/>
                <wp:effectExtent l="0" t="0" r="0" b="0"/>
                <wp:wrapNone/>
                <wp:docPr id="156" name="Text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5400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B20B58" w14:textId="77777777" w:rsidR="00CD1B76" w:rsidRDefault="00000000">
                            <w:pPr>
                              <w:spacing w:before="38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919196"/>
                                <w:spacing w:val="-2"/>
                                <w:sz w:val="14"/>
                              </w:rPr>
                              <w:t>©IMA</w:t>
                            </w:r>
                            <w:r>
                              <w:rPr>
                                <w:color w:val="919196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919196"/>
                                <w:spacing w:val="-2"/>
                                <w:sz w:val="14"/>
                              </w:rPr>
                              <w:t>Financial</w:t>
                            </w:r>
                            <w:r>
                              <w:rPr>
                                <w:color w:val="919196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919196"/>
                                <w:spacing w:val="-2"/>
                                <w:sz w:val="14"/>
                              </w:rPr>
                              <w:t>Group,</w:t>
                            </w:r>
                            <w:r>
                              <w:rPr>
                                <w:color w:val="919196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919196"/>
                                <w:spacing w:val="-2"/>
                                <w:sz w:val="14"/>
                              </w:rPr>
                              <w:t>Inc.</w:t>
                            </w:r>
                            <w:r>
                              <w:rPr>
                                <w:color w:val="919196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919196"/>
                                <w:spacing w:val="-4"/>
                                <w:sz w:val="14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376EE" id="Textbox 156" o:spid="_x0000_s1041" type="#_x0000_t202" style="position:absolute;margin-left:35pt;margin-top:759.4pt;width:102pt;height:11.55pt;z-index:-1596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" filled="f" stroked="f">
                <v:textbox inset="0,0,0,0">
                  <w:txbxContent>
                    <w:p w14:paraId="56B20B58" w14:textId="77777777" w:rsidR="00CD1B76" w:rsidRDefault="00000000">
                      <w:pPr>
                        <w:spacing w:before="38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919196"/>
                          <w:spacing w:val="-2"/>
                          <w:sz w:val="14"/>
                        </w:rPr>
                        <w:t>©IMA</w:t>
                      </w:r>
                      <w:r>
                        <w:rPr>
                          <w:color w:val="919196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color w:val="919196"/>
                          <w:spacing w:val="-2"/>
                          <w:sz w:val="14"/>
                        </w:rPr>
                        <w:t>Financial</w:t>
                      </w:r>
                      <w:r>
                        <w:rPr>
                          <w:color w:val="919196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color w:val="919196"/>
                          <w:spacing w:val="-2"/>
                          <w:sz w:val="14"/>
                        </w:rPr>
                        <w:t>Group,</w:t>
                      </w:r>
                      <w:r>
                        <w:rPr>
                          <w:color w:val="919196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color w:val="919196"/>
                          <w:spacing w:val="-2"/>
                          <w:sz w:val="14"/>
                        </w:rPr>
                        <w:t>Inc.</w:t>
                      </w:r>
                      <w:r>
                        <w:rPr>
                          <w:color w:val="919196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color w:val="919196"/>
                          <w:spacing w:val="-4"/>
                          <w:sz w:val="14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52832" behindDoc="1" locked="0" layoutInCell="1" allowOverlap="1" wp14:anchorId="48F951E5" wp14:editId="1FC7932A">
                <wp:simplePos x="0" y="0"/>
                <wp:positionH relativeFrom="page">
                  <wp:posOffset>3952494</wp:posOffset>
                </wp:positionH>
                <wp:positionV relativeFrom="page">
                  <wp:posOffset>9644533</wp:posOffset>
                </wp:positionV>
                <wp:extent cx="1013460" cy="146685"/>
                <wp:effectExtent l="0" t="0" r="0" b="0"/>
                <wp:wrapNone/>
                <wp:docPr id="157" name="Text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3460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6AB8AB" w14:textId="77777777" w:rsidR="00CD1B76" w:rsidRPr="00580D3D" w:rsidRDefault="00000000">
                            <w:pPr>
                              <w:spacing w:before="38"/>
                              <w:ind w:left="20"/>
                              <w:rPr>
                                <w:sz w:val="14"/>
                                <w:lang w:val="pt-BR"/>
                              </w:rPr>
                            </w:pPr>
                            <w:r w:rsidRPr="00580D3D">
                              <w:rPr>
                                <w:color w:val="919196"/>
                                <w:spacing w:val="-6"/>
                                <w:sz w:val="14"/>
                                <w:lang w:val="pt-BR"/>
                              </w:rPr>
                              <w:t>CT-MP-IMA-H-RC-101325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951E5" id="Textbox 157" o:spid="_x0000_s1042" type="#_x0000_t202" style="position:absolute;margin-left:311.2pt;margin-top:759.4pt;width:79.8pt;height:11.55pt;z-index:-1596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" filled="f" stroked="f">
                <v:textbox inset="0,0,0,0">
                  <w:txbxContent>
                    <w:p w14:paraId="0A6AB8AB" w14:textId="77777777" w:rsidR="00CD1B76" w:rsidRPr="00580D3D" w:rsidRDefault="00000000">
                      <w:pPr>
                        <w:spacing w:before="38"/>
                        <w:ind w:left="20"/>
                        <w:rPr>
                          <w:sz w:val="14"/>
                          <w:lang w:val="pt-BR"/>
                        </w:rPr>
                      </w:pPr>
                      <w:r w:rsidRPr="00580D3D">
                        <w:rPr>
                          <w:color w:val="919196"/>
                          <w:spacing w:val="-6"/>
                          <w:sz w:val="14"/>
                          <w:lang w:val="pt-BR"/>
                        </w:rPr>
                        <w:t>CT-MP-IMA-H-RC-101325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CD1B76">
      <w:pgSz w:w="12240" w:h="15840"/>
      <w:pgMar w:top="0" w:right="360" w:bottom="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4F7136"/>
    <w:multiLevelType w:val="hybridMultilevel"/>
    <w:tmpl w:val="688C3CCA"/>
    <w:lvl w:ilvl="0" w:tplc="BCE88D30">
      <w:start w:val="1"/>
      <w:numFmt w:val="bullet"/>
      <w:pStyle w:val="Bullet"/>
      <w:lvlText w:val=""/>
      <w:lvlJc w:val="left"/>
      <w:pPr>
        <w:ind w:left="648" w:hanging="360"/>
      </w:pPr>
      <w:rPr>
        <w:rFonts w:ascii="Symbol" w:hAnsi="Symbol" w:hint="default"/>
        <w:color w:val="B78A1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0B74C4"/>
    <w:multiLevelType w:val="hybridMultilevel"/>
    <w:tmpl w:val="F8149A44"/>
    <w:lvl w:ilvl="0" w:tplc="25188668">
      <w:start w:val="8"/>
      <w:numFmt w:val="decimal"/>
      <w:lvlText w:val="%1."/>
      <w:lvlJc w:val="left"/>
      <w:pPr>
        <w:ind w:left="648" w:hanging="360"/>
      </w:pPr>
      <w:rPr>
        <w:rFonts w:hint="default"/>
        <w:color w:val="B78A1C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6C7919"/>
    <w:multiLevelType w:val="hybridMultilevel"/>
    <w:tmpl w:val="1A8AA5E6"/>
    <w:lvl w:ilvl="0" w:tplc="0409000F">
      <w:start w:val="1"/>
      <w:numFmt w:val="decimal"/>
      <w:lvlText w:val="%1."/>
      <w:lvlJc w:val="left"/>
      <w:pPr>
        <w:ind w:left="648" w:hanging="360"/>
      </w:pPr>
      <w:rPr>
        <w:rFonts w:hint="default"/>
        <w:color w:val="B78A1C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F34CA9"/>
    <w:multiLevelType w:val="hybridMultilevel"/>
    <w:tmpl w:val="36ACB198"/>
    <w:lvl w:ilvl="0" w:tplc="13C6E3E0">
      <w:start w:val="4"/>
      <w:numFmt w:val="decimal"/>
      <w:lvlText w:val="%1."/>
      <w:lvlJc w:val="left"/>
      <w:pPr>
        <w:ind w:left="648" w:hanging="360"/>
      </w:pPr>
      <w:rPr>
        <w:rFonts w:hint="default"/>
        <w:color w:val="B78A1C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D92036"/>
    <w:multiLevelType w:val="hybridMultilevel"/>
    <w:tmpl w:val="C382E676"/>
    <w:lvl w:ilvl="0" w:tplc="A036DBE2">
      <w:start w:val="1"/>
      <w:numFmt w:val="bullet"/>
      <w:lvlText w:val="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num w:numId="1" w16cid:durableId="130171040">
    <w:abstractNumId w:val="4"/>
  </w:num>
  <w:num w:numId="2" w16cid:durableId="64449778">
    <w:abstractNumId w:val="0"/>
  </w:num>
  <w:num w:numId="3" w16cid:durableId="394813062">
    <w:abstractNumId w:val="2"/>
  </w:num>
  <w:num w:numId="4" w16cid:durableId="1183742879">
    <w:abstractNumId w:val="3"/>
  </w:num>
  <w:num w:numId="5" w16cid:durableId="12276899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formatting="1" w:enforcement="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FE3"/>
    <w:rsid w:val="00206121"/>
    <w:rsid w:val="002245AC"/>
    <w:rsid w:val="003172EC"/>
    <w:rsid w:val="004811D7"/>
    <w:rsid w:val="004A7DED"/>
    <w:rsid w:val="004D30E5"/>
    <w:rsid w:val="00580D3D"/>
    <w:rsid w:val="00654884"/>
    <w:rsid w:val="006F13D6"/>
    <w:rsid w:val="007464C6"/>
    <w:rsid w:val="00793E23"/>
    <w:rsid w:val="00912FE3"/>
    <w:rsid w:val="00A569A2"/>
    <w:rsid w:val="00BD5766"/>
    <w:rsid w:val="00BF1647"/>
    <w:rsid w:val="00CD1B76"/>
    <w:rsid w:val="00D338EA"/>
    <w:rsid w:val="00F0754C"/>
    <w:rsid w:val="00FA6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7DCAC27"/>
  <w15:docId w15:val="{D3555994-EF76-4105-A550-8D39CD991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0D3D"/>
    <w:pPr>
      <w:keepNext/>
      <w:keepLines/>
      <w:spacing w:before="240"/>
      <w:outlineLvl w:val="0"/>
    </w:pPr>
    <w:rPr>
      <w:rFonts w:eastAsiaTheme="majorEastAsia"/>
      <w:b/>
      <w:bCs/>
      <w:color w:val="01B5E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80D3D"/>
    <w:pPr>
      <w:keepNext/>
      <w:keepLines/>
      <w:spacing w:before="140" w:after="140" w:line="320" w:lineRule="exact"/>
      <w:outlineLvl w:val="1"/>
    </w:pPr>
    <w:rPr>
      <w:rFonts w:eastAsiaTheme="majorEastAsia"/>
      <w:b/>
      <w:bCs/>
      <w:color w:val="365F91" w:themeColor="accent1" w:themeShade="BF"/>
      <w:spacing w:val="1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4A7DED"/>
    <w:pPr>
      <w:spacing w:before="140" w:after="140" w:line="300" w:lineRule="exact"/>
      <w:ind w:left="14" w:right="14"/>
    </w:pPr>
    <w:rPr>
      <w:color w:val="474E55"/>
    </w:rPr>
  </w:style>
  <w:style w:type="paragraph" w:styleId="Title">
    <w:name w:val="Title"/>
    <w:basedOn w:val="Normal"/>
    <w:uiPriority w:val="10"/>
    <w:qFormat/>
    <w:pPr>
      <w:ind w:left="20" w:right="17"/>
    </w:pPr>
    <w:rPr>
      <w:rFonts w:ascii="Gill Sans MT" w:eastAsia="Gill Sans MT" w:hAnsi="Gill Sans MT" w:cs="Gill Sans MT"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9"/>
    <w:rsid w:val="00580D3D"/>
    <w:rPr>
      <w:rFonts w:ascii="Arial" w:eastAsiaTheme="majorEastAsia" w:hAnsi="Arial" w:cs="Arial"/>
      <w:b/>
      <w:bCs/>
      <w:color w:val="01B5E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80D3D"/>
    <w:rPr>
      <w:rFonts w:ascii="Arial" w:eastAsiaTheme="majorEastAsia" w:hAnsi="Arial" w:cs="Arial"/>
      <w:b/>
      <w:bCs/>
      <w:color w:val="365F91" w:themeColor="accent1" w:themeShade="BF"/>
      <w:spacing w:val="10"/>
      <w:sz w:val="26"/>
      <w:szCs w:val="26"/>
    </w:rPr>
  </w:style>
  <w:style w:type="paragraph" w:customStyle="1" w:styleId="Bullet">
    <w:name w:val="Bullet"/>
    <w:basedOn w:val="BodyText"/>
    <w:link w:val="BulletChar"/>
    <w:qFormat/>
    <w:rsid w:val="00206121"/>
    <w:pPr>
      <w:numPr>
        <w:numId w:val="2"/>
      </w:numPr>
      <w:ind w:left="504" w:right="0"/>
    </w:pPr>
  </w:style>
  <w:style w:type="character" w:customStyle="1" w:styleId="BodyTextChar">
    <w:name w:val="Body Text Char"/>
    <w:basedOn w:val="DefaultParagraphFont"/>
    <w:link w:val="BodyText"/>
    <w:uiPriority w:val="1"/>
    <w:rsid w:val="004A7DED"/>
    <w:rPr>
      <w:rFonts w:ascii="Arial" w:eastAsia="Arial" w:hAnsi="Arial" w:cs="Arial"/>
      <w:color w:val="474E55"/>
    </w:rPr>
  </w:style>
  <w:style w:type="character" w:customStyle="1" w:styleId="BulletChar">
    <w:name w:val="Bullet Char"/>
    <w:basedOn w:val="BodyTextChar"/>
    <w:link w:val="Bullet"/>
    <w:rsid w:val="00206121"/>
    <w:rPr>
      <w:rFonts w:ascii="Arial" w:eastAsia="Arial" w:hAnsi="Arial" w:cs="Arial"/>
      <w:color w:val="474E55"/>
    </w:rPr>
  </w:style>
  <w:style w:type="character" w:styleId="PlaceholderText">
    <w:name w:val="Placeholder Text"/>
    <w:basedOn w:val="DefaultParagraphFont"/>
    <w:uiPriority w:val="99"/>
    <w:semiHidden/>
    <w:rsid w:val="004D30E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http://IMACORP.COM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yperlink" Target="http://IMACORP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hyperlink" Target="https://www.osha.gov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hyperlink" Target="https://www.osha.gov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e.colino\Desktop\S&amp;F_Slip-Resistant%20Footwear%20Policy_Multi-Pag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45BA60304D34576AB1EC70D9D4FA8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FB6C63-7269-4038-92F9-C72421E26731}"/>
      </w:docPartPr>
      <w:docPartBody>
        <w:p w:rsidR="00144431" w:rsidRDefault="00000000">
          <w:pPr>
            <w:pStyle w:val="445BA60304D34576AB1EC70D9D4FA8AB"/>
          </w:pPr>
          <w:r w:rsidRPr="007B3CB3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979"/>
    <w:rsid w:val="00144431"/>
    <w:rsid w:val="004A2982"/>
    <w:rsid w:val="00807979"/>
    <w:rsid w:val="00F21F0D"/>
    <w:rsid w:val="00FA6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666666"/>
    </w:rPr>
  </w:style>
  <w:style w:type="paragraph" w:customStyle="1" w:styleId="445BA60304D34576AB1EC70D9D4FA8AB">
    <w:name w:val="445BA60304D34576AB1EC70D9D4FA8A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S&amp;F_Slip-Resistant Footwear Policy_Multi-Pager</Template>
  <TotalTime>7</TotalTime>
  <Pages>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 Colino</dc:creator>
  <cp:lastModifiedBy>Michele Colino</cp:lastModifiedBy>
  <cp:revision>5</cp:revision>
  <dcterms:created xsi:type="dcterms:W3CDTF">2025-10-16T02:44:00Z</dcterms:created>
  <dcterms:modified xsi:type="dcterms:W3CDTF">2025-10-16T02:51:00Z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2025-10-15T00:00:00Z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2025-10-16T00:00:00Z</vt:filetime>
  </property>
  <property fmtid="{D5CDD505-2E9C-101B-9397-08002B2CF9AE}" pid="5" name="Producer">
    <vt:lpwstr>Adobe PDF Library 17.0</vt:lpwstr>
  </property>
  <property fmtid="{D5CDD505-2E9C-101B-9397-08002B2CF9AE}" pid="6" name="GrammarlyDocumentId">
    <vt:lpwstr>e36fa931-cedd-49ea-a01c-63744b02524f</vt:lpwstr>
  </property>
</Properties>
</file>